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0" w:type="dxa"/>
        <w:tblLayout w:type="fixed"/>
        <w:tblCellMar>
          <w:top w:w="227" w:type="dxa"/>
          <w:left w:w="0" w:type="dxa"/>
          <w:bottom w:w="340" w:type="dxa"/>
          <w:right w:w="0" w:type="dxa"/>
        </w:tblCellMar>
        <w:tblLook w:val="04A0" w:firstRow="1" w:lastRow="0" w:firstColumn="1" w:lastColumn="0" w:noHBand="0" w:noVBand="1"/>
      </w:tblPr>
      <w:tblGrid>
        <w:gridCol w:w="8220"/>
      </w:tblGrid>
      <w:sdt>
        <w:sdtPr>
          <w:rPr>
            <w:rFonts w:ascii="Source Sans Pro Light" w:eastAsiaTheme="minorEastAsia" w:hAnsi="Source Sans Pro Light" w:cstheme="minorBidi"/>
            <w:b w:val="0"/>
            <w:color w:val="413282"/>
            <w:spacing w:val="0"/>
            <w:sz w:val="28"/>
            <w:szCs w:val="22"/>
          </w:rPr>
          <w:alias w:val="axesPDF - Layout Table"/>
          <w:tag w:val="axesPDF:ID:Table:5610016a-1aa2-4d59-aba5-0fa589f9d113"/>
          <w:id w:val="525369292"/>
          <w:placeholder>
            <w:docPart w:val="C28873DF993D46388CEF4CDBFE9EEC07"/>
          </w:placeholder>
        </w:sdtPr>
        <w:sdtContent>
          <w:tr w:rsidR="00FD0ED6" w14:paraId="28887BFD" w14:textId="77777777" w:rsidTr="0073321B">
            <w:trPr>
              <w:cantSplit/>
              <w:trHeight w:hRule="exact" w:val="3317"/>
            </w:trPr>
            <w:tc>
              <w:tcPr>
                <w:tcW w:w="8220" w:type="dxa"/>
                <w:shd w:val="clear" w:color="auto" w:fill="auto"/>
                <w:tcMar>
                  <w:top w:w="0" w:type="dxa"/>
                  <w:left w:w="510" w:type="dxa"/>
                  <w:bottom w:w="0" w:type="dxa"/>
                  <w:right w:w="0" w:type="dxa"/>
                </w:tcMar>
              </w:tcPr>
              <w:sdt>
                <w:sdtPr>
                  <w:rPr>
                    <w:rFonts w:ascii="Source Sans Pro Light" w:eastAsiaTheme="minorEastAsia" w:hAnsi="Source Sans Pro Light" w:cstheme="minorBidi"/>
                    <w:b w:val="0"/>
                    <w:color w:val="413282"/>
                    <w:spacing w:val="0"/>
                    <w:sz w:val="28"/>
                    <w:szCs w:val="22"/>
                  </w:rPr>
                  <w:alias w:val="axesPDF - Layout Table"/>
                  <w:tag w:val="axesPDF:ID:Table:91895e88-5d54-42e5-be1d-8e25680ddefb"/>
                  <w:id w:val="-483087410"/>
                  <w:placeholder>
                    <w:docPart w:val="AB1D011054DC4750954D0AD9E4CBA8C9"/>
                  </w:placeholder>
                </w:sdtPr>
                <w:sdtContent>
                  <w:bookmarkStart w:id="0" w:name="Title" w:displacedByCustomXml="prev"/>
                  <w:p w14:paraId="75FB043D" w14:textId="68980976" w:rsidR="00FD0ED6" w:rsidRPr="00004A86" w:rsidRDefault="00F04F65" w:rsidP="00FD0ED6">
                    <w:pPr>
                      <w:pStyle w:val="Titel"/>
                    </w:pPr>
                    <w:r w:rsidRPr="00F04F65">
                      <w:t>Vejledning til redegørelse</w:t>
                    </w:r>
                    <w:bookmarkEnd w:id="0"/>
                  </w:p>
                  <w:p w14:paraId="39DE845B" w14:textId="2BAFE250" w:rsidR="00FD0ED6" w:rsidRPr="00004A86" w:rsidRDefault="00F04F65" w:rsidP="00FD0ED6">
                    <w:pPr>
                      <w:pStyle w:val="Undertitel"/>
                    </w:pPr>
                    <w:bookmarkStart w:id="1" w:name="Subtitle"/>
                    <w:r>
                      <w:t>Vurdering af uddannelser og kurser for udlændinge</w:t>
                    </w:r>
                  </w:p>
                  <w:bookmarkEnd w:id="1" w:displacedByCustomXml="next"/>
                </w:sdtContent>
              </w:sdt>
            </w:tc>
          </w:tr>
        </w:sdtContent>
      </w:sdt>
    </w:tbl>
    <w:p w14:paraId="17096617" w14:textId="77777777" w:rsidR="009E2EF2" w:rsidRDefault="00A6374C" w:rsidP="00B865E0">
      <w:pPr>
        <w:spacing w:line="20" w:lineRule="exact"/>
        <w:rPr>
          <w:sz w:val="2"/>
          <w:szCs w:val="2"/>
        </w:rPr>
      </w:pPr>
      <w:r w:rsidRPr="00B865E0">
        <w:rPr>
          <w:noProof/>
          <w:sz w:val="2"/>
          <w:szCs w:val="2"/>
          <w:lang w:eastAsia="da-DK"/>
        </w:rPr>
        <w:drawing>
          <wp:anchor distT="0" distB="0" distL="114300" distR="114300" simplePos="0" relativeHeight="251658240" behindDoc="0" locked="1" layoutInCell="1" allowOverlap="1" wp14:anchorId="3EFDCDE6" wp14:editId="29D0CE97">
            <wp:simplePos x="0" y="0"/>
            <wp:positionH relativeFrom="page">
              <wp:posOffset>5534025</wp:posOffset>
            </wp:positionH>
            <wp:positionV relativeFrom="page">
              <wp:posOffset>9937115</wp:posOffset>
            </wp:positionV>
            <wp:extent cx="1490400" cy="387504"/>
            <wp:effectExtent l="0" t="0" r="0" b="0"/>
            <wp:wrapNone/>
            <wp:docPr id="4" name="logofrontpagedk" descr="EVA Danmarks Evalueringsinstitu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frontpagedk" descr="EVA Danmarks Evalueringsinstitut" hidden="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0400" cy="387504"/>
                    </a:xfrm>
                    <a:prstGeom prst="rect">
                      <a:avLst/>
                    </a:prstGeom>
                  </pic:spPr>
                </pic:pic>
              </a:graphicData>
            </a:graphic>
            <wp14:sizeRelH relativeFrom="margin">
              <wp14:pctWidth>0</wp14:pctWidth>
            </wp14:sizeRelH>
            <wp14:sizeRelV relativeFrom="margin">
              <wp14:pctHeight>0</wp14:pctHeight>
            </wp14:sizeRelV>
          </wp:anchor>
        </w:drawing>
      </w:r>
    </w:p>
    <w:p w14:paraId="5E9E3747" w14:textId="77777777" w:rsidR="0040714B" w:rsidRPr="0040714B" w:rsidRDefault="0040714B" w:rsidP="0040714B">
      <w:pPr>
        <w:rPr>
          <w:sz w:val="2"/>
          <w:szCs w:val="2"/>
        </w:rPr>
        <w:sectPr w:rsidR="0040714B" w:rsidRPr="0040714B" w:rsidSect="00117ABA">
          <w:headerReference w:type="even" r:id="rId10"/>
          <w:headerReference w:type="default" r:id="rId11"/>
          <w:footerReference w:type="even" r:id="rId12"/>
          <w:footerReference w:type="default" r:id="rId13"/>
          <w:headerReference w:type="first" r:id="rId14"/>
          <w:footerReference w:type="first" r:id="rId15"/>
          <w:pgSz w:w="11906" w:h="16838" w:code="9"/>
          <w:pgMar w:top="2211" w:right="1134" w:bottom="567" w:left="2835" w:header="652" w:footer="851" w:gutter="0"/>
          <w:cols w:space="708"/>
          <w:docGrid w:linePitch="360"/>
        </w:sectPr>
      </w:pPr>
    </w:p>
    <w:p w14:paraId="644ECCC8" w14:textId="77777777" w:rsidR="002C124D" w:rsidRDefault="006A1137" w:rsidP="007B1862">
      <w:pPr>
        <w:pStyle w:val="Forrider"/>
      </w:pPr>
      <w:bookmarkStart w:id="2" w:name="trlContents"/>
      <w:r>
        <w:lastRenderedPageBreak/>
        <w:t>indhold</w:t>
      </w:r>
      <w:bookmarkEnd w:id="2"/>
    </w:p>
    <w:p w14:paraId="3E12FF5B" w14:textId="387C4D59" w:rsidR="00AF7547" w:rsidRDefault="007622A6" w:rsidP="00AF7547">
      <w:pPr>
        <w:pStyle w:val="TitelIndhold"/>
      </w:pPr>
      <w:r>
        <w:fldChar w:fldCharType="begin"/>
      </w:r>
      <w:r>
        <w:instrText xml:space="preserve"> </w:instrText>
      </w:r>
      <w:r w:rsidR="00B75FE6">
        <w:instrText>Ref</w:instrText>
      </w:r>
      <w:r w:rsidR="001C55BE">
        <w:instrText xml:space="preserve"> "</w:instrText>
      </w:r>
      <w:r w:rsidR="00B75FE6">
        <w:instrText>Title</w:instrText>
      </w:r>
      <w:r w:rsidR="001C55BE">
        <w:instrText>"</w:instrText>
      </w:r>
      <w:r>
        <w:fldChar w:fldCharType="separate"/>
      </w:r>
      <w:r w:rsidR="00C97332" w:rsidRPr="00F04F65">
        <w:t>Vejledning til redegørelse</w:t>
      </w:r>
      <w:r>
        <w:fldChar w:fldCharType="end"/>
      </w:r>
    </w:p>
    <w:p w14:paraId="3EDD1F7F" w14:textId="3A3B0A13" w:rsidR="00C97332" w:rsidRDefault="002A0230">
      <w:pPr>
        <w:pStyle w:val="Indholdsfortegnelse1"/>
        <w:rPr>
          <w:rFonts w:asciiTheme="minorHAnsi" w:eastAsiaTheme="minorEastAsia" w:hAnsiTheme="minorHAnsi"/>
          <w:noProof/>
          <w:kern w:val="2"/>
          <w:szCs w:val="24"/>
          <w:lang w:eastAsia="da-DK"/>
          <w14:ligatures w14:val="standardContextual"/>
        </w:rPr>
      </w:pPr>
      <w:r>
        <w:fldChar w:fldCharType="begin"/>
      </w:r>
      <w:r>
        <w:instrText xml:space="preserve"> TOC  \h \z \t </w:instrText>
      </w:r>
      <w:r w:rsidR="00C8015B">
        <w:instrText>"</w:instrText>
      </w:r>
      <w:r w:rsidR="00613AA3">
        <w:instrText>Overskrift 1;1;</w:instrText>
      </w:r>
      <w:r w:rsidR="001D0020">
        <w:instrText>Overskrift</w:instrText>
      </w:r>
      <w:r>
        <w:instrText xml:space="preserve"> 2;2;Appendix_1;3" </w:instrText>
      </w:r>
      <w:r>
        <w:fldChar w:fldCharType="separate"/>
      </w:r>
      <w:hyperlink w:anchor="_Toc205552848" w:history="1">
        <w:r w:rsidR="00C97332" w:rsidRPr="001B6E3D">
          <w:rPr>
            <w:rStyle w:val="Hyperlink"/>
            <w:noProof/>
          </w:rPr>
          <w:t>1</w:t>
        </w:r>
        <w:r w:rsidR="00C97332">
          <w:rPr>
            <w:rFonts w:asciiTheme="minorHAnsi" w:eastAsiaTheme="minorEastAsia" w:hAnsiTheme="minorHAnsi"/>
            <w:noProof/>
            <w:kern w:val="2"/>
            <w:szCs w:val="24"/>
            <w:lang w:eastAsia="da-DK"/>
            <w14:ligatures w14:val="standardContextual"/>
          </w:rPr>
          <w:tab/>
        </w:r>
        <w:r w:rsidR="00C97332" w:rsidRPr="001B6E3D">
          <w:rPr>
            <w:rStyle w:val="Hyperlink"/>
            <w:noProof/>
          </w:rPr>
          <w:t>Indledning</w:t>
        </w:r>
        <w:r w:rsidR="00C97332">
          <w:rPr>
            <w:noProof/>
            <w:webHidden/>
          </w:rPr>
          <w:tab/>
        </w:r>
        <w:r w:rsidR="00C97332">
          <w:rPr>
            <w:noProof/>
            <w:webHidden/>
          </w:rPr>
          <w:fldChar w:fldCharType="begin"/>
        </w:r>
        <w:r w:rsidR="00C97332">
          <w:rPr>
            <w:noProof/>
            <w:webHidden/>
          </w:rPr>
          <w:instrText xml:space="preserve"> PAGEREF _Toc205552848 \h </w:instrText>
        </w:r>
        <w:r w:rsidR="00C97332">
          <w:rPr>
            <w:noProof/>
            <w:webHidden/>
          </w:rPr>
        </w:r>
        <w:r w:rsidR="00C97332">
          <w:rPr>
            <w:noProof/>
            <w:webHidden/>
          </w:rPr>
          <w:fldChar w:fldCharType="separate"/>
        </w:r>
        <w:r w:rsidR="00C97332">
          <w:rPr>
            <w:noProof/>
            <w:webHidden/>
          </w:rPr>
          <w:t>4</w:t>
        </w:r>
        <w:r w:rsidR="00C97332">
          <w:rPr>
            <w:noProof/>
            <w:webHidden/>
          </w:rPr>
          <w:fldChar w:fldCharType="end"/>
        </w:r>
      </w:hyperlink>
    </w:p>
    <w:p w14:paraId="440E30AA" w14:textId="23BA6EBC"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49" w:history="1">
        <w:r w:rsidRPr="001B6E3D">
          <w:rPr>
            <w:rStyle w:val="Hyperlink"/>
            <w:noProof/>
          </w:rPr>
          <w:t>1.1</w:t>
        </w:r>
        <w:r>
          <w:rPr>
            <w:rFonts w:asciiTheme="minorHAnsi" w:eastAsiaTheme="minorEastAsia" w:hAnsiTheme="minorHAnsi"/>
            <w:noProof/>
            <w:kern w:val="2"/>
            <w:sz w:val="24"/>
            <w:szCs w:val="24"/>
            <w:lang w:eastAsia="da-DK"/>
            <w14:ligatures w14:val="standardContextual"/>
          </w:rPr>
          <w:tab/>
        </w:r>
        <w:r w:rsidRPr="001B6E3D">
          <w:rPr>
            <w:rStyle w:val="Hyperlink"/>
            <w:noProof/>
          </w:rPr>
          <w:t>Formål</w:t>
        </w:r>
        <w:r>
          <w:rPr>
            <w:noProof/>
            <w:webHidden/>
          </w:rPr>
          <w:tab/>
        </w:r>
        <w:r>
          <w:rPr>
            <w:noProof/>
            <w:webHidden/>
          </w:rPr>
          <w:fldChar w:fldCharType="begin"/>
        </w:r>
        <w:r>
          <w:rPr>
            <w:noProof/>
            <w:webHidden/>
          </w:rPr>
          <w:instrText xml:space="preserve"> PAGEREF _Toc205552849 \h </w:instrText>
        </w:r>
        <w:r>
          <w:rPr>
            <w:noProof/>
            <w:webHidden/>
          </w:rPr>
        </w:r>
        <w:r>
          <w:rPr>
            <w:noProof/>
            <w:webHidden/>
          </w:rPr>
          <w:fldChar w:fldCharType="separate"/>
        </w:r>
        <w:r>
          <w:rPr>
            <w:noProof/>
            <w:webHidden/>
          </w:rPr>
          <w:t>4</w:t>
        </w:r>
        <w:r>
          <w:rPr>
            <w:noProof/>
            <w:webHidden/>
          </w:rPr>
          <w:fldChar w:fldCharType="end"/>
        </w:r>
      </w:hyperlink>
    </w:p>
    <w:p w14:paraId="6F6DC851" w14:textId="05B82BBC"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0" w:history="1">
        <w:r w:rsidRPr="001B6E3D">
          <w:rPr>
            <w:rStyle w:val="Hyperlink"/>
            <w:noProof/>
          </w:rPr>
          <w:t>1.2</w:t>
        </w:r>
        <w:r>
          <w:rPr>
            <w:rFonts w:asciiTheme="minorHAnsi" w:eastAsiaTheme="minorEastAsia" w:hAnsiTheme="minorHAnsi"/>
            <w:noProof/>
            <w:kern w:val="2"/>
            <w:sz w:val="24"/>
            <w:szCs w:val="24"/>
            <w:lang w:eastAsia="da-DK"/>
            <w14:ligatures w14:val="standardContextual"/>
          </w:rPr>
          <w:tab/>
        </w:r>
        <w:r w:rsidRPr="001B6E3D">
          <w:rPr>
            <w:rStyle w:val="Hyperlink"/>
            <w:noProof/>
          </w:rPr>
          <w:t>Redegørelsens indhold</w:t>
        </w:r>
        <w:r>
          <w:rPr>
            <w:noProof/>
            <w:webHidden/>
          </w:rPr>
          <w:tab/>
        </w:r>
        <w:r>
          <w:rPr>
            <w:noProof/>
            <w:webHidden/>
          </w:rPr>
          <w:fldChar w:fldCharType="begin"/>
        </w:r>
        <w:r>
          <w:rPr>
            <w:noProof/>
            <w:webHidden/>
          </w:rPr>
          <w:instrText xml:space="preserve"> PAGEREF _Toc205552850 \h </w:instrText>
        </w:r>
        <w:r>
          <w:rPr>
            <w:noProof/>
            <w:webHidden/>
          </w:rPr>
        </w:r>
        <w:r>
          <w:rPr>
            <w:noProof/>
            <w:webHidden/>
          </w:rPr>
          <w:fldChar w:fldCharType="separate"/>
        </w:r>
        <w:r>
          <w:rPr>
            <w:noProof/>
            <w:webHidden/>
          </w:rPr>
          <w:t>4</w:t>
        </w:r>
        <w:r>
          <w:rPr>
            <w:noProof/>
            <w:webHidden/>
          </w:rPr>
          <w:fldChar w:fldCharType="end"/>
        </w:r>
      </w:hyperlink>
    </w:p>
    <w:p w14:paraId="61AAAE1B" w14:textId="0A015940"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1" w:history="1">
        <w:r w:rsidRPr="001B6E3D">
          <w:rPr>
            <w:rStyle w:val="Hyperlink"/>
            <w:noProof/>
          </w:rPr>
          <w:t>1.3</w:t>
        </w:r>
        <w:r>
          <w:rPr>
            <w:rFonts w:asciiTheme="minorHAnsi" w:eastAsiaTheme="minorEastAsia" w:hAnsiTheme="minorHAnsi"/>
            <w:noProof/>
            <w:kern w:val="2"/>
            <w:sz w:val="24"/>
            <w:szCs w:val="24"/>
            <w:lang w:eastAsia="da-DK"/>
            <w14:ligatures w14:val="standardContextual"/>
          </w:rPr>
          <w:tab/>
        </w:r>
        <w:r w:rsidRPr="001B6E3D">
          <w:rPr>
            <w:rStyle w:val="Hyperlink"/>
            <w:noProof/>
          </w:rPr>
          <w:t>Praktiske forhold</w:t>
        </w:r>
        <w:r>
          <w:rPr>
            <w:noProof/>
            <w:webHidden/>
          </w:rPr>
          <w:tab/>
        </w:r>
        <w:r>
          <w:rPr>
            <w:noProof/>
            <w:webHidden/>
          </w:rPr>
          <w:fldChar w:fldCharType="begin"/>
        </w:r>
        <w:r>
          <w:rPr>
            <w:noProof/>
            <w:webHidden/>
          </w:rPr>
          <w:instrText xml:space="preserve"> PAGEREF _Toc205552851 \h </w:instrText>
        </w:r>
        <w:r>
          <w:rPr>
            <w:noProof/>
            <w:webHidden/>
          </w:rPr>
        </w:r>
        <w:r>
          <w:rPr>
            <w:noProof/>
            <w:webHidden/>
          </w:rPr>
          <w:fldChar w:fldCharType="separate"/>
        </w:r>
        <w:r>
          <w:rPr>
            <w:noProof/>
            <w:webHidden/>
          </w:rPr>
          <w:t>5</w:t>
        </w:r>
        <w:r>
          <w:rPr>
            <w:noProof/>
            <w:webHidden/>
          </w:rPr>
          <w:fldChar w:fldCharType="end"/>
        </w:r>
      </w:hyperlink>
    </w:p>
    <w:p w14:paraId="6BE62430" w14:textId="7528CB78" w:rsidR="00C97332" w:rsidRDefault="00C97332">
      <w:pPr>
        <w:pStyle w:val="Indholdsfortegnelse1"/>
        <w:rPr>
          <w:rFonts w:asciiTheme="minorHAnsi" w:eastAsiaTheme="minorEastAsia" w:hAnsiTheme="minorHAnsi"/>
          <w:noProof/>
          <w:kern w:val="2"/>
          <w:szCs w:val="24"/>
          <w:lang w:eastAsia="da-DK"/>
          <w14:ligatures w14:val="standardContextual"/>
        </w:rPr>
      </w:pPr>
      <w:hyperlink w:anchor="_Toc205552852" w:history="1">
        <w:r w:rsidRPr="001B6E3D">
          <w:rPr>
            <w:rStyle w:val="Hyperlink"/>
            <w:noProof/>
          </w:rPr>
          <w:t>2</w:t>
        </w:r>
        <w:r>
          <w:rPr>
            <w:rFonts w:asciiTheme="minorHAnsi" w:eastAsiaTheme="minorEastAsia" w:hAnsiTheme="minorHAnsi"/>
            <w:noProof/>
            <w:kern w:val="2"/>
            <w:szCs w:val="24"/>
            <w:lang w:eastAsia="da-DK"/>
            <w14:ligatures w14:val="standardContextual"/>
          </w:rPr>
          <w:tab/>
        </w:r>
        <w:r w:rsidRPr="001B6E3D">
          <w:rPr>
            <w:rStyle w:val="Hyperlink"/>
            <w:noProof/>
          </w:rPr>
          <w:t>Spørgsmål til besvarelse</w:t>
        </w:r>
        <w:r>
          <w:rPr>
            <w:noProof/>
            <w:webHidden/>
          </w:rPr>
          <w:tab/>
        </w:r>
        <w:r>
          <w:rPr>
            <w:noProof/>
            <w:webHidden/>
          </w:rPr>
          <w:fldChar w:fldCharType="begin"/>
        </w:r>
        <w:r>
          <w:rPr>
            <w:noProof/>
            <w:webHidden/>
          </w:rPr>
          <w:instrText xml:space="preserve"> PAGEREF _Toc205552852 \h </w:instrText>
        </w:r>
        <w:r>
          <w:rPr>
            <w:noProof/>
            <w:webHidden/>
          </w:rPr>
        </w:r>
        <w:r>
          <w:rPr>
            <w:noProof/>
            <w:webHidden/>
          </w:rPr>
          <w:fldChar w:fldCharType="separate"/>
        </w:r>
        <w:r>
          <w:rPr>
            <w:noProof/>
            <w:webHidden/>
          </w:rPr>
          <w:t>7</w:t>
        </w:r>
        <w:r>
          <w:rPr>
            <w:noProof/>
            <w:webHidden/>
          </w:rPr>
          <w:fldChar w:fldCharType="end"/>
        </w:r>
      </w:hyperlink>
    </w:p>
    <w:p w14:paraId="7707323B" w14:textId="2BAF176C"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3" w:history="1">
        <w:r w:rsidRPr="001B6E3D">
          <w:rPr>
            <w:rStyle w:val="Hyperlink"/>
            <w:noProof/>
          </w:rPr>
          <w:t>2.1</w:t>
        </w:r>
        <w:r>
          <w:rPr>
            <w:rFonts w:asciiTheme="minorHAnsi" w:eastAsiaTheme="minorEastAsia" w:hAnsiTheme="minorHAnsi"/>
            <w:noProof/>
            <w:kern w:val="2"/>
            <w:sz w:val="24"/>
            <w:szCs w:val="24"/>
            <w:lang w:eastAsia="da-DK"/>
            <w14:ligatures w14:val="standardContextual"/>
          </w:rPr>
          <w:tab/>
        </w:r>
        <w:r w:rsidRPr="001B6E3D">
          <w:rPr>
            <w:rStyle w:val="Hyperlink"/>
            <w:noProof/>
          </w:rPr>
          <w:t>Særlig redegørelse i genvurderinger (type B-vurderinger)</w:t>
        </w:r>
        <w:r>
          <w:rPr>
            <w:noProof/>
            <w:webHidden/>
          </w:rPr>
          <w:tab/>
        </w:r>
        <w:r>
          <w:rPr>
            <w:noProof/>
            <w:webHidden/>
          </w:rPr>
          <w:fldChar w:fldCharType="begin"/>
        </w:r>
        <w:r>
          <w:rPr>
            <w:noProof/>
            <w:webHidden/>
          </w:rPr>
          <w:instrText xml:space="preserve"> PAGEREF _Toc205552853 \h </w:instrText>
        </w:r>
        <w:r>
          <w:rPr>
            <w:noProof/>
            <w:webHidden/>
          </w:rPr>
        </w:r>
        <w:r>
          <w:rPr>
            <w:noProof/>
            <w:webHidden/>
          </w:rPr>
          <w:fldChar w:fldCharType="separate"/>
        </w:r>
        <w:r>
          <w:rPr>
            <w:noProof/>
            <w:webHidden/>
          </w:rPr>
          <w:t>7</w:t>
        </w:r>
        <w:r>
          <w:rPr>
            <w:noProof/>
            <w:webHidden/>
          </w:rPr>
          <w:fldChar w:fldCharType="end"/>
        </w:r>
      </w:hyperlink>
    </w:p>
    <w:p w14:paraId="6A1EF7BE" w14:textId="2E37AB8F"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4" w:history="1">
        <w:r w:rsidRPr="001B6E3D">
          <w:rPr>
            <w:rStyle w:val="Hyperlink"/>
            <w:noProof/>
          </w:rPr>
          <w:t>2.2</w:t>
        </w:r>
        <w:r>
          <w:rPr>
            <w:rFonts w:asciiTheme="minorHAnsi" w:eastAsiaTheme="minorEastAsia" w:hAnsiTheme="minorHAnsi"/>
            <w:noProof/>
            <w:kern w:val="2"/>
            <w:sz w:val="24"/>
            <w:szCs w:val="24"/>
            <w:lang w:eastAsia="da-DK"/>
            <w14:ligatures w14:val="standardContextual"/>
          </w:rPr>
          <w:tab/>
        </w:r>
        <w:r w:rsidRPr="001B6E3D">
          <w:rPr>
            <w:rStyle w:val="Hyperlink"/>
            <w:noProof/>
          </w:rPr>
          <w:t>Formål med uddannelsen/kurset</w:t>
        </w:r>
        <w:r>
          <w:rPr>
            <w:noProof/>
            <w:webHidden/>
          </w:rPr>
          <w:tab/>
        </w:r>
        <w:r>
          <w:rPr>
            <w:noProof/>
            <w:webHidden/>
          </w:rPr>
          <w:fldChar w:fldCharType="begin"/>
        </w:r>
        <w:r>
          <w:rPr>
            <w:noProof/>
            <w:webHidden/>
          </w:rPr>
          <w:instrText xml:space="preserve"> PAGEREF _Toc205552854 \h </w:instrText>
        </w:r>
        <w:r>
          <w:rPr>
            <w:noProof/>
            <w:webHidden/>
          </w:rPr>
        </w:r>
        <w:r>
          <w:rPr>
            <w:noProof/>
            <w:webHidden/>
          </w:rPr>
          <w:fldChar w:fldCharType="separate"/>
        </w:r>
        <w:r>
          <w:rPr>
            <w:noProof/>
            <w:webHidden/>
          </w:rPr>
          <w:t>8</w:t>
        </w:r>
        <w:r>
          <w:rPr>
            <w:noProof/>
            <w:webHidden/>
          </w:rPr>
          <w:fldChar w:fldCharType="end"/>
        </w:r>
      </w:hyperlink>
    </w:p>
    <w:p w14:paraId="41132D08" w14:textId="0DB86837"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5" w:history="1">
        <w:r w:rsidRPr="001B6E3D">
          <w:rPr>
            <w:rStyle w:val="Hyperlink"/>
            <w:noProof/>
          </w:rPr>
          <w:t>2.3</w:t>
        </w:r>
        <w:r>
          <w:rPr>
            <w:rFonts w:asciiTheme="minorHAnsi" w:eastAsiaTheme="minorEastAsia" w:hAnsiTheme="minorHAnsi"/>
            <w:noProof/>
            <w:kern w:val="2"/>
            <w:sz w:val="24"/>
            <w:szCs w:val="24"/>
            <w:lang w:eastAsia="da-DK"/>
            <w14:ligatures w14:val="standardContextual"/>
          </w:rPr>
          <w:tab/>
        </w:r>
        <w:r w:rsidRPr="001B6E3D">
          <w:rPr>
            <w:rStyle w:val="Hyperlink"/>
            <w:noProof/>
          </w:rPr>
          <w:t>Uddannelsessigte og kompetencer</w:t>
        </w:r>
        <w:r>
          <w:rPr>
            <w:noProof/>
            <w:webHidden/>
          </w:rPr>
          <w:tab/>
        </w:r>
        <w:r>
          <w:rPr>
            <w:noProof/>
            <w:webHidden/>
          </w:rPr>
          <w:fldChar w:fldCharType="begin"/>
        </w:r>
        <w:r>
          <w:rPr>
            <w:noProof/>
            <w:webHidden/>
          </w:rPr>
          <w:instrText xml:space="preserve"> PAGEREF _Toc205552855 \h </w:instrText>
        </w:r>
        <w:r>
          <w:rPr>
            <w:noProof/>
            <w:webHidden/>
          </w:rPr>
        </w:r>
        <w:r>
          <w:rPr>
            <w:noProof/>
            <w:webHidden/>
          </w:rPr>
          <w:fldChar w:fldCharType="separate"/>
        </w:r>
        <w:r>
          <w:rPr>
            <w:noProof/>
            <w:webHidden/>
          </w:rPr>
          <w:t>9</w:t>
        </w:r>
        <w:r>
          <w:rPr>
            <w:noProof/>
            <w:webHidden/>
          </w:rPr>
          <w:fldChar w:fldCharType="end"/>
        </w:r>
      </w:hyperlink>
    </w:p>
    <w:p w14:paraId="17B37329" w14:textId="4EFDE1B5"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6" w:history="1">
        <w:r w:rsidRPr="001B6E3D">
          <w:rPr>
            <w:rStyle w:val="Hyperlink"/>
            <w:noProof/>
          </w:rPr>
          <w:t>2.4</w:t>
        </w:r>
        <w:r>
          <w:rPr>
            <w:rFonts w:asciiTheme="minorHAnsi" w:eastAsiaTheme="minorEastAsia" w:hAnsiTheme="minorHAnsi"/>
            <w:noProof/>
            <w:kern w:val="2"/>
            <w:sz w:val="24"/>
            <w:szCs w:val="24"/>
            <w:lang w:eastAsia="da-DK"/>
            <w14:ligatures w14:val="standardContextual"/>
          </w:rPr>
          <w:tab/>
        </w:r>
        <w:r w:rsidRPr="001B6E3D">
          <w:rPr>
            <w:rStyle w:val="Hyperlink"/>
            <w:noProof/>
          </w:rPr>
          <w:t>Uddannelsens/kursets indhold</w:t>
        </w:r>
        <w:r>
          <w:rPr>
            <w:noProof/>
            <w:webHidden/>
          </w:rPr>
          <w:tab/>
        </w:r>
        <w:r>
          <w:rPr>
            <w:noProof/>
            <w:webHidden/>
          </w:rPr>
          <w:fldChar w:fldCharType="begin"/>
        </w:r>
        <w:r>
          <w:rPr>
            <w:noProof/>
            <w:webHidden/>
          </w:rPr>
          <w:instrText xml:space="preserve"> PAGEREF _Toc205552856 \h </w:instrText>
        </w:r>
        <w:r>
          <w:rPr>
            <w:noProof/>
            <w:webHidden/>
          </w:rPr>
        </w:r>
        <w:r>
          <w:rPr>
            <w:noProof/>
            <w:webHidden/>
          </w:rPr>
          <w:fldChar w:fldCharType="separate"/>
        </w:r>
        <w:r>
          <w:rPr>
            <w:noProof/>
            <w:webHidden/>
          </w:rPr>
          <w:t>10</w:t>
        </w:r>
        <w:r>
          <w:rPr>
            <w:noProof/>
            <w:webHidden/>
          </w:rPr>
          <w:fldChar w:fldCharType="end"/>
        </w:r>
      </w:hyperlink>
    </w:p>
    <w:p w14:paraId="5A55AAE8" w14:textId="5292D8E9"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7" w:history="1">
        <w:r w:rsidRPr="001B6E3D">
          <w:rPr>
            <w:rStyle w:val="Hyperlink"/>
            <w:noProof/>
          </w:rPr>
          <w:t>2.5</w:t>
        </w:r>
        <w:r>
          <w:rPr>
            <w:rFonts w:asciiTheme="minorHAnsi" w:eastAsiaTheme="minorEastAsia" w:hAnsiTheme="minorHAnsi"/>
            <w:noProof/>
            <w:kern w:val="2"/>
            <w:sz w:val="24"/>
            <w:szCs w:val="24"/>
            <w:lang w:eastAsia="da-DK"/>
            <w14:ligatures w14:val="standardContextual"/>
          </w:rPr>
          <w:tab/>
        </w:r>
        <w:r w:rsidRPr="001B6E3D">
          <w:rPr>
            <w:rStyle w:val="Hyperlink"/>
            <w:noProof/>
          </w:rPr>
          <w:t>Uddannelsens/kursets struktur</w:t>
        </w:r>
        <w:r>
          <w:rPr>
            <w:noProof/>
            <w:webHidden/>
          </w:rPr>
          <w:tab/>
        </w:r>
        <w:r>
          <w:rPr>
            <w:noProof/>
            <w:webHidden/>
          </w:rPr>
          <w:fldChar w:fldCharType="begin"/>
        </w:r>
        <w:r>
          <w:rPr>
            <w:noProof/>
            <w:webHidden/>
          </w:rPr>
          <w:instrText xml:space="preserve"> PAGEREF _Toc205552857 \h </w:instrText>
        </w:r>
        <w:r>
          <w:rPr>
            <w:noProof/>
            <w:webHidden/>
          </w:rPr>
        </w:r>
        <w:r>
          <w:rPr>
            <w:noProof/>
            <w:webHidden/>
          </w:rPr>
          <w:fldChar w:fldCharType="separate"/>
        </w:r>
        <w:r>
          <w:rPr>
            <w:noProof/>
            <w:webHidden/>
          </w:rPr>
          <w:t>11</w:t>
        </w:r>
        <w:r>
          <w:rPr>
            <w:noProof/>
            <w:webHidden/>
          </w:rPr>
          <w:fldChar w:fldCharType="end"/>
        </w:r>
      </w:hyperlink>
    </w:p>
    <w:p w14:paraId="238A7D45" w14:textId="2A85F214"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8" w:history="1">
        <w:r w:rsidRPr="001B6E3D">
          <w:rPr>
            <w:rStyle w:val="Hyperlink"/>
            <w:noProof/>
          </w:rPr>
          <w:t>2.6</w:t>
        </w:r>
        <w:r>
          <w:rPr>
            <w:rFonts w:asciiTheme="minorHAnsi" w:eastAsiaTheme="minorEastAsia" w:hAnsiTheme="minorHAnsi"/>
            <w:noProof/>
            <w:kern w:val="2"/>
            <w:sz w:val="24"/>
            <w:szCs w:val="24"/>
            <w:lang w:eastAsia="da-DK"/>
            <w14:ligatures w14:val="standardContextual"/>
          </w:rPr>
          <w:tab/>
        </w:r>
        <w:r w:rsidRPr="001B6E3D">
          <w:rPr>
            <w:rStyle w:val="Hyperlink"/>
            <w:noProof/>
          </w:rPr>
          <w:t>Undervisnings-, prøve- og eksamensformer</w:t>
        </w:r>
        <w:r>
          <w:rPr>
            <w:noProof/>
            <w:webHidden/>
          </w:rPr>
          <w:tab/>
        </w:r>
        <w:r>
          <w:rPr>
            <w:noProof/>
            <w:webHidden/>
          </w:rPr>
          <w:fldChar w:fldCharType="begin"/>
        </w:r>
        <w:r>
          <w:rPr>
            <w:noProof/>
            <w:webHidden/>
          </w:rPr>
          <w:instrText xml:space="preserve"> PAGEREF _Toc205552858 \h </w:instrText>
        </w:r>
        <w:r>
          <w:rPr>
            <w:noProof/>
            <w:webHidden/>
          </w:rPr>
        </w:r>
        <w:r>
          <w:rPr>
            <w:noProof/>
            <w:webHidden/>
          </w:rPr>
          <w:fldChar w:fldCharType="separate"/>
        </w:r>
        <w:r>
          <w:rPr>
            <w:noProof/>
            <w:webHidden/>
          </w:rPr>
          <w:t>13</w:t>
        </w:r>
        <w:r>
          <w:rPr>
            <w:noProof/>
            <w:webHidden/>
          </w:rPr>
          <w:fldChar w:fldCharType="end"/>
        </w:r>
      </w:hyperlink>
    </w:p>
    <w:p w14:paraId="12F484A1" w14:textId="4CF50E14"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59" w:history="1">
        <w:r w:rsidRPr="001B6E3D">
          <w:rPr>
            <w:rStyle w:val="Hyperlink"/>
            <w:noProof/>
          </w:rPr>
          <w:t>2.7</w:t>
        </w:r>
        <w:r>
          <w:rPr>
            <w:rFonts w:asciiTheme="minorHAnsi" w:eastAsiaTheme="minorEastAsia" w:hAnsiTheme="minorHAnsi"/>
            <w:noProof/>
            <w:kern w:val="2"/>
            <w:sz w:val="24"/>
            <w:szCs w:val="24"/>
            <w:lang w:eastAsia="da-DK"/>
            <w14:ligatures w14:val="standardContextual"/>
          </w:rPr>
          <w:tab/>
        </w:r>
        <w:r w:rsidRPr="001B6E3D">
          <w:rPr>
            <w:rStyle w:val="Hyperlink"/>
            <w:noProof/>
          </w:rPr>
          <w:t>Adgang</w:t>
        </w:r>
        <w:r>
          <w:rPr>
            <w:noProof/>
            <w:webHidden/>
          </w:rPr>
          <w:tab/>
        </w:r>
        <w:r>
          <w:rPr>
            <w:noProof/>
            <w:webHidden/>
          </w:rPr>
          <w:fldChar w:fldCharType="begin"/>
        </w:r>
        <w:r>
          <w:rPr>
            <w:noProof/>
            <w:webHidden/>
          </w:rPr>
          <w:instrText xml:space="preserve"> PAGEREF _Toc205552859 \h </w:instrText>
        </w:r>
        <w:r>
          <w:rPr>
            <w:noProof/>
            <w:webHidden/>
          </w:rPr>
        </w:r>
        <w:r>
          <w:rPr>
            <w:noProof/>
            <w:webHidden/>
          </w:rPr>
          <w:fldChar w:fldCharType="separate"/>
        </w:r>
        <w:r>
          <w:rPr>
            <w:noProof/>
            <w:webHidden/>
          </w:rPr>
          <w:t>14</w:t>
        </w:r>
        <w:r>
          <w:rPr>
            <w:noProof/>
            <w:webHidden/>
          </w:rPr>
          <w:fldChar w:fldCharType="end"/>
        </w:r>
      </w:hyperlink>
    </w:p>
    <w:p w14:paraId="4990CFAE" w14:textId="3FF7DC25"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60" w:history="1">
        <w:r w:rsidRPr="001B6E3D">
          <w:rPr>
            <w:rStyle w:val="Hyperlink"/>
            <w:noProof/>
          </w:rPr>
          <w:t>2.8</w:t>
        </w:r>
        <w:r>
          <w:rPr>
            <w:rFonts w:asciiTheme="minorHAnsi" w:eastAsiaTheme="minorEastAsia" w:hAnsiTheme="minorHAnsi"/>
            <w:noProof/>
            <w:kern w:val="2"/>
            <w:sz w:val="24"/>
            <w:szCs w:val="24"/>
            <w:lang w:eastAsia="da-DK"/>
            <w14:ligatures w14:val="standardContextual"/>
          </w:rPr>
          <w:tab/>
        </w:r>
        <w:r w:rsidRPr="001B6E3D">
          <w:rPr>
            <w:rStyle w:val="Hyperlink"/>
            <w:noProof/>
          </w:rPr>
          <w:t>Undervisere</w:t>
        </w:r>
        <w:r>
          <w:rPr>
            <w:noProof/>
            <w:webHidden/>
          </w:rPr>
          <w:tab/>
        </w:r>
        <w:r>
          <w:rPr>
            <w:noProof/>
            <w:webHidden/>
          </w:rPr>
          <w:fldChar w:fldCharType="begin"/>
        </w:r>
        <w:r>
          <w:rPr>
            <w:noProof/>
            <w:webHidden/>
          </w:rPr>
          <w:instrText xml:space="preserve"> PAGEREF _Toc205552860 \h </w:instrText>
        </w:r>
        <w:r>
          <w:rPr>
            <w:noProof/>
            <w:webHidden/>
          </w:rPr>
        </w:r>
        <w:r>
          <w:rPr>
            <w:noProof/>
            <w:webHidden/>
          </w:rPr>
          <w:fldChar w:fldCharType="separate"/>
        </w:r>
        <w:r>
          <w:rPr>
            <w:noProof/>
            <w:webHidden/>
          </w:rPr>
          <w:t>15</w:t>
        </w:r>
        <w:r>
          <w:rPr>
            <w:noProof/>
            <w:webHidden/>
          </w:rPr>
          <w:fldChar w:fldCharType="end"/>
        </w:r>
      </w:hyperlink>
    </w:p>
    <w:p w14:paraId="537C3315" w14:textId="56A7BD1B"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61" w:history="1">
        <w:r w:rsidRPr="001B6E3D">
          <w:rPr>
            <w:rStyle w:val="Hyperlink"/>
            <w:noProof/>
          </w:rPr>
          <w:t>2.9</w:t>
        </w:r>
        <w:r>
          <w:rPr>
            <w:rFonts w:asciiTheme="minorHAnsi" w:eastAsiaTheme="minorEastAsia" w:hAnsiTheme="minorHAnsi"/>
            <w:noProof/>
            <w:kern w:val="2"/>
            <w:sz w:val="24"/>
            <w:szCs w:val="24"/>
            <w:lang w:eastAsia="da-DK"/>
            <w14:ligatures w14:val="standardContextual"/>
          </w:rPr>
          <w:tab/>
        </w:r>
        <w:r w:rsidRPr="001B6E3D">
          <w:rPr>
            <w:rStyle w:val="Hyperlink"/>
            <w:noProof/>
          </w:rPr>
          <w:t>Organisation, ledelse og fysiske faciliteter</w:t>
        </w:r>
        <w:r>
          <w:rPr>
            <w:noProof/>
            <w:webHidden/>
          </w:rPr>
          <w:tab/>
        </w:r>
        <w:r>
          <w:rPr>
            <w:noProof/>
            <w:webHidden/>
          </w:rPr>
          <w:fldChar w:fldCharType="begin"/>
        </w:r>
        <w:r>
          <w:rPr>
            <w:noProof/>
            <w:webHidden/>
          </w:rPr>
          <w:instrText xml:space="preserve"> PAGEREF _Toc205552861 \h </w:instrText>
        </w:r>
        <w:r>
          <w:rPr>
            <w:noProof/>
            <w:webHidden/>
          </w:rPr>
        </w:r>
        <w:r>
          <w:rPr>
            <w:noProof/>
            <w:webHidden/>
          </w:rPr>
          <w:fldChar w:fldCharType="separate"/>
        </w:r>
        <w:r>
          <w:rPr>
            <w:noProof/>
            <w:webHidden/>
          </w:rPr>
          <w:t>16</w:t>
        </w:r>
        <w:r>
          <w:rPr>
            <w:noProof/>
            <w:webHidden/>
          </w:rPr>
          <w:fldChar w:fldCharType="end"/>
        </w:r>
      </w:hyperlink>
    </w:p>
    <w:p w14:paraId="5EC0838B" w14:textId="537BD7AF"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62" w:history="1">
        <w:r w:rsidRPr="001B6E3D">
          <w:rPr>
            <w:rStyle w:val="Hyperlink"/>
            <w:noProof/>
          </w:rPr>
          <w:t>2.10</w:t>
        </w:r>
        <w:r>
          <w:rPr>
            <w:rFonts w:asciiTheme="minorHAnsi" w:eastAsiaTheme="minorEastAsia" w:hAnsiTheme="minorHAnsi"/>
            <w:noProof/>
            <w:kern w:val="2"/>
            <w:sz w:val="24"/>
            <w:szCs w:val="24"/>
            <w:lang w:eastAsia="da-DK"/>
            <w14:ligatures w14:val="standardContextual"/>
          </w:rPr>
          <w:tab/>
        </w:r>
        <w:r w:rsidRPr="001B6E3D">
          <w:rPr>
            <w:rStyle w:val="Hyperlink"/>
            <w:noProof/>
          </w:rPr>
          <w:t>Brugerbetaling</w:t>
        </w:r>
        <w:r>
          <w:rPr>
            <w:noProof/>
            <w:webHidden/>
          </w:rPr>
          <w:tab/>
        </w:r>
        <w:r>
          <w:rPr>
            <w:noProof/>
            <w:webHidden/>
          </w:rPr>
          <w:fldChar w:fldCharType="begin"/>
        </w:r>
        <w:r>
          <w:rPr>
            <w:noProof/>
            <w:webHidden/>
          </w:rPr>
          <w:instrText xml:space="preserve"> PAGEREF _Toc205552862 \h </w:instrText>
        </w:r>
        <w:r>
          <w:rPr>
            <w:noProof/>
            <w:webHidden/>
          </w:rPr>
        </w:r>
        <w:r>
          <w:rPr>
            <w:noProof/>
            <w:webHidden/>
          </w:rPr>
          <w:fldChar w:fldCharType="separate"/>
        </w:r>
        <w:r>
          <w:rPr>
            <w:noProof/>
            <w:webHidden/>
          </w:rPr>
          <w:t>17</w:t>
        </w:r>
        <w:r>
          <w:rPr>
            <w:noProof/>
            <w:webHidden/>
          </w:rPr>
          <w:fldChar w:fldCharType="end"/>
        </w:r>
      </w:hyperlink>
    </w:p>
    <w:p w14:paraId="1A836050" w14:textId="2B250967" w:rsidR="00C97332" w:rsidRDefault="00C97332">
      <w:pPr>
        <w:pStyle w:val="Indholdsfortegnelse2"/>
        <w:rPr>
          <w:rFonts w:asciiTheme="minorHAnsi" w:eastAsiaTheme="minorEastAsia" w:hAnsiTheme="minorHAnsi"/>
          <w:noProof/>
          <w:kern w:val="2"/>
          <w:sz w:val="24"/>
          <w:szCs w:val="24"/>
          <w:lang w:eastAsia="da-DK"/>
          <w14:ligatures w14:val="standardContextual"/>
        </w:rPr>
      </w:pPr>
      <w:hyperlink w:anchor="_Toc205552863" w:history="1">
        <w:r w:rsidRPr="001B6E3D">
          <w:rPr>
            <w:rStyle w:val="Hyperlink"/>
            <w:noProof/>
          </w:rPr>
          <w:t>2.11</w:t>
        </w:r>
        <w:r>
          <w:rPr>
            <w:rFonts w:asciiTheme="minorHAnsi" w:eastAsiaTheme="minorEastAsia" w:hAnsiTheme="minorHAnsi"/>
            <w:noProof/>
            <w:kern w:val="2"/>
            <w:sz w:val="24"/>
            <w:szCs w:val="24"/>
            <w:lang w:eastAsia="da-DK"/>
            <w14:ligatures w14:val="standardContextual"/>
          </w:rPr>
          <w:tab/>
        </w:r>
        <w:r w:rsidRPr="001B6E3D">
          <w:rPr>
            <w:rStyle w:val="Hyperlink"/>
            <w:noProof/>
          </w:rPr>
          <w:t>Kvalitetssikring</w:t>
        </w:r>
        <w:r>
          <w:rPr>
            <w:noProof/>
            <w:webHidden/>
          </w:rPr>
          <w:tab/>
        </w:r>
        <w:r>
          <w:rPr>
            <w:noProof/>
            <w:webHidden/>
          </w:rPr>
          <w:fldChar w:fldCharType="begin"/>
        </w:r>
        <w:r>
          <w:rPr>
            <w:noProof/>
            <w:webHidden/>
          </w:rPr>
          <w:instrText xml:space="preserve"> PAGEREF _Toc205552863 \h </w:instrText>
        </w:r>
        <w:r>
          <w:rPr>
            <w:noProof/>
            <w:webHidden/>
          </w:rPr>
        </w:r>
        <w:r>
          <w:rPr>
            <w:noProof/>
            <w:webHidden/>
          </w:rPr>
          <w:fldChar w:fldCharType="separate"/>
        </w:r>
        <w:r>
          <w:rPr>
            <w:noProof/>
            <w:webHidden/>
          </w:rPr>
          <w:t>18</w:t>
        </w:r>
        <w:r>
          <w:rPr>
            <w:noProof/>
            <w:webHidden/>
          </w:rPr>
          <w:fldChar w:fldCharType="end"/>
        </w:r>
      </w:hyperlink>
    </w:p>
    <w:p w14:paraId="439E99DA" w14:textId="3D12975B" w:rsidR="00065EEC" w:rsidRPr="007B1862" w:rsidRDefault="002A0230" w:rsidP="007B1862">
      <w:pPr>
        <w:pStyle w:val="BorderTOC"/>
      </w:pPr>
      <w:r>
        <w:fldChar w:fldCharType="end"/>
      </w:r>
    </w:p>
    <w:p w14:paraId="36812726" w14:textId="77777777" w:rsidR="00AD6F46" w:rsidRPr="00B865E0" w:rsidRDefault="00AD6F46" w:rsidP="00B865E0">
      <w:pPr>
        <w:spacing w:line="20" w:lineRule="exact"/>
        <w:rPr>
          <w:sz w:val="2"/>
          <w:szCs w:val="2"/>
        </w:rPr>
      </w:pPr>
    </w:p>
    <w:p w14:paraId="13C7A650" w14:textId="77777777" w:rsidR="00A802B5" w:rsidRPr="00B865E0" w:rsidRDefault="00A802B5" w:rsidP="00B865E0">
      <w:pPr>
        <w:spacing w:line="20" w:lineRule="exact"/>
        <w:rPr>
          <w:sz w:val="2"/>
          <w:szCs w:val="2"/>
        </w:rPr>
        <w:sectPr w:rsidR="00A802B5" w:rsidRPr="00B865E0" w:rsidSect="00117ABA">
          <w:headerReference w:type="default" r:id="rId16"/>
          <w:footerReference w:type="default" r:id="rId17"/>
          <w:footerReference w:type="first" r:id="rId18"/>
          <w:type w:val="oddPage"/>
          <w:pgSz w:w="11906" w:h="16838" w:code="9"/>
          <w:pgMar w:top="1814" w:right="1134" w:bottom="1418" w:left="2807" w:header="652" w:footer="851" w:gutter="0"/>
          <w:cols w:space="708"/>
          <w:docGrid w:linePitch="360"/>
        </w:sectPr>
      </w:pPr>
    </w:p>
    <w:p w14:paraId="27B8A80C" w14:textId="5E33D04A" w:rsidR="00A802B5" w:rsidRDefault="00F04F65" w:rsidP="003152FF">
      <w:pPr>
        <w:pStyle w:val="Overskrift1"/>
      </w:pPr>
      <w:bookmarkStart w:id="3" w:name="_Toc205552848"/>
      <w:r>
        <w:lastRenderedPageBreak/>
        <w:t>Indledning</w:t>
      </w:r>
      <w:bookmarkEnd w:id="3"/>
    </w:p>
    <w:p w14:paraId="5ED8C800" w14:textId="77777777" w:rsidR="00F04F65" w:rsidRDefault="00F04F65" w:rsidP="00F04F65">
      <w:r>
        <w:t>I forbindelse med Danmarks Evalueringsinstituts (EVA’s) vurderinger af uddannelser og kurser for udlændinge skal I som udbyder udarbejde en skriftlig redegørelse om uddannelsen/kurset. Redegørelsen udarbejder I ved at svare på spørgsmålene i denne vejledning. Redegørelsen skal udarbejdes af en gruppe personer fra uddannelsesinstitutionen som repræsenterer både ledelse og undervisere. I kan med fordel desuden inddrage studerende i udarbejdelsen af redegørelsen.</w:t>
      </w:r>
    </w:p>
    <w:p w14:paraId="3D7D9745" w14:textId="77777777" w:rsidR="00F04F65" w:rsidRDefault="00F04F65" w:rsidP="00F04F65"/>
    <w:p w14:paraId="162101CB" w14:textId="77777777" w:rsidR="00F04F65" w:rsidRDefault="00F04F65" w:rsidP="00F04F65">
      <w:r>
        <w:t>Vejledningen retter sig mod både type A-ansøgninger (uddannelser/kurser der endnu ikke er oprettet, eller som endnu ikke har haft mindst ét gennemløb af studerende) og type B-ansøgninger (uddannelser/kurser der er etableret, og som har haft mindst ét gennemløb af studerende).</w:t>
      </w:r>
    </w:p>
    <w:p w14:paraId="0B4E866A" w14:textId="77777777" w:rsidR="00F04F65" w:rsidRDefault="00F04F65" w:rsidP="00F04F65"/>
    <w:p w14:paraId="5E8756CA" w14:textId="77777777" w:rsidR="00F04F65" w:rsidRDefault="00F04F65" w:rsidP="00F04F65">
      <w:pPr>
        <w:pStyle w:val="Overskrift2"/>
      </w:pPr>
      <w:bookmarkStart w:id="4" w:name="_Toc165017527"/>
      <w:bookmarkStart w:id="5" w:name="_Toc205552849"/>
      <w:r>
        <w:t>Formål</w:t>
      </w:r>
      <w:bookmarkEnd w:id="4"/>
      <w:bookmarkEnd w:id="5"/>
    </w:p>
    <w:p w14:paraId="09196BC3" w14:textId="77777777" w:rsidR="00F04F65" w:rsidRDefault="00F04F65" w:rsidP="00F04F65">
      <w:r>
        <w:t xml:space="preserve">Formålet med redegørelsen er at tilvejebringe et skriftligt materiale om uddannelsen/kurset til brug for den vurdering vi skal foretage. I redegørelsen skal I derfor give et helhedsbillede af uddannelsen/kurset og blandt andet dokumentere at kriterierne for vurderingen er opfyldt. </w:t>
      </w:r>
    </w:p>
    <w:p w14:paraId="2F47CC4A" w14:textId="77777777" w:rsidR="00F04F65" w:rsidRDefault="00F04F65" w:rsidP="00F04F65"/>
    <w:p w14:paraId="7075126A" w14:textId="77777777" w:rsidR="00F04F65" w:rsidRDefault="00F04F65" w:rsidP="00F04F65">
      <w:r>
        <w:t>EVA udarbejder vurderingen på baggrund af redegørelsen og den dokumentation og de bilag I vedlægger redegørelsen. Redegørelsen, dokumentationen og bilagene udgør derfor sammen med besøget på institutionen det centrale grundlag for vurderingen af uddannelsen/kurset.</w:t>
      </w:r>
    </w:p>
    <w:p w14:paraId="56505D0D" w14:textId="77777777" w:rsidR="00F04F65" w:rsidRDefault="00F04F65" w:rsidP="00F04F65"/>
    <w:p w14:paraId="640E8EF7" w14:textId="77777777" w:rsidR="00F04F65" w:rsidRDefault="00F04F65" w:rsidP="00F04F65">
      <w:r>
        <w:t>Desuden er hensigten med redegørelsen at sætte fokus på uddannelsens/kursets styrker og svagheder for derigennem at bidrage til kvalitetsudvikling.</w:t>
      </w:r>
    </w:p>
    <w:p w14:paraId="1D8F925E" w14:textId="77777777" w:rsidR="00F04F65" w:rsidRDefault="00F04F65" w:rsidP="00F04F65"/>
    <w:p w14:paraId="27EEE48F" w14:textId="77777777" w:rsidR="00F04F65" w:rsidRDefault="00F04F65" w:rsidP="00F04F65">
      <w:r>
        <w:t>EVA udarbejder vurderingerne med hjemmel i bekendtgørelse om vejledende udtalelser fra Danmarks Evalueringsinstitut til Udlændingeservice i forbindelse med sager om meddelelse af opholdstilladelse, nr. 807 af 29. juni 2007, bekendtgørelse om ændring af bekendtgørelse om meddelelse af opholds- og arbejdstilladelse til studerende, nr. 2282 af 2. december 2021 samt Udlændingelovens paragraf 9i, stk. 6 og 7, jf. lovbekendtgørelse nr. 984 af 2. oktober 2012.</w:t>
      </w:r>
    </w:p>
    <w:p w14:paraId="12C31593" w14:textId="77777777" w:rsidR="00F04F65" w:rsidRDefault="00F04F65" w:rsidP="00F04F65"/>
    <w:p w14:paraId="611F50C9" w14:textId="77777777" w:rsidR="00F04F65" w:rsidRDefault="00F04F65" w:rsidP="00F04F65">
      <w:pPr>
        <w:pStyle w:val="Overskrift2"/>
      </w:pPr>
      <w:bookmarkStart w:id="6" w:name="_Toc165017528"/>
      <w:bookmarkStart w:id="7" w:name="_Toc205552850"/>
      <w:r>
        <w:t>Redegørelsens indhold</w:t>
      </w:r>
      <w:bookmarkEnd w:id="6"/>
      <w:bookmarkEnd w:id="7"/>
    </w:p>
    <w:p w14:paraId="096B2B8E" w14:textId="77777777" w:rsidR="00F04F65" w:rsidRDefault="00F04F65" w:rsidP="00F04F65">
      <w:r>
        <w:t>Denne vejledning indeholder en række spørgsmål om uddannelsens/kursets tilrettelæggelse og rammer. Spørgsmålene er operationaliseringer af de kriterier for vurderingerne, der er tilgængelige i EVA’s koncept for vurderinger, og som er gengivet løbende i denne vejledning.</w:t>
      </w:r>
    </w:p>
    <w:p w14:paraId="6F7295B7" w14:textId="77777777" w:rsidR="00F04F65" w:rsidRDefault="00F04F65" w:rsidP="00F04F65">
      <w:r>
        <w:lastRenderedPageBreak/>
        <w:t>I redegørelsen skal I til hvert spørgsmål 1) kort og præcist besvare spørgsmålene og 2) vedlægge relevant materiale, der kan dokumentere de pågældende forhold, fx oplysninger om indhold, undervisere og studerende. I er også selv ansvarlige for at redegørelse, dokumentation og bilag er retvisende og rigtige når de afleveres til EVA. Redegørelse og bilag skal ledsages af et følgebrev, underskrevet af institutionens leder, som attesterer oplysningernes rigtighed.</w:t>
      </w:r>
    </w:p>
    <w:p w14:paraId="19E670FD" w14:textId="77777777" w:rsidR="00F04F65" w:rsidRDefault="00F04F65" w:rsidP="00F04F65"/>
    <w:p w14:paraId="388955C7" w14:textId="77777777" w:rsidR="00F04F65" w:rsidRDefault="00F04F65" w:rsidP="00F04F65">
      <w:r>
        <w:t xml:space="preserve">EVA foretager en samlet vurdering af uddannelsen/kurset. Opfyldelse af et givent kriterium afhænger ikke nødvendigvis af, at I svarer udtømmende og bekræftende på samtlige spørgsmål. Men det er vigtigt, at I besvarer de enkelte spørgsmål fyldestgørende. </w:t>
      </w:r>
    </w:p>
    <w:p w14:paraId="07AC9228" w14:textId="77777777" w:rsidR="00F04F65" w:rsidRDefault="00F04F65" w:rsidP="00F04F65"/>
    <w:p w14:paraId="026FBA5D" w14:textId="77777777" w:rsidR="00F04F65" w:rsidRDefault="00F04F65" w:rsidP="00F04F65">
      <w:r>
        <w:t xml:space="preserve">I vurderingen vil vi lægge vægt på sammenhængen mellem på den ene side formål og målsætninger og på den anden side uddannelsens/kursets tilrettelæggelse, blandt andet indhold, undervisnings- og eksamensformer og undervisernes kvalifikationer. </w:t>
      </w:r>
    </w:p>
    <w:p w14:paraId="134D2D3F" w14:textId="77777777" w:rsidR="00F04F65" w:rsidRDefault="00F04F65" w:rsidP="00F04F65"/>
    <w:p w14:paraId="12CD8ADB" w14:textId="77777777" w:rsidR="00F04F65" w:rsidRDefault="00F04F65" w:rsidP="00F04F65">
      <w:r>
        <w:t xml:space="preserve">Vi vil også se på styrken af den dokumentation og bilag, som I vedlægger redegørelsen. EVA kan anmode uddannelsen/kurset om supplerende dokumentation efter at have modtaget redegørelsen. </w:t>
      </w:r>
    </w:p>
    <w:p w14:paraId="7254AA2E" w14:textId="77777777" w:rsidR="00F04F65" w:rsidRDefault="00F04F65" w:rsidP="00F04F65"/>
    <w:p w14:paraId="35119083" w14:textId="77777777" w:rsidR="00F04F65" w:rsidRDefault="00F04F65" w:rsidP="00F04F65">
      <w:pPr>
        <w:pStyle w:val="Overskrift2"/>
      </w:pPr>
      <w:bookmarkStart w:id="8" w:name="_Toc165017529"/>
      <w:bookmarkStart w:id="9" w:name="_Toc205552851"/>
      <w:r>
        <w:t>Praktiske forhold</w:t>
      </w:r>
      <w:bookmarkEnd w:id="8"/>
      <w:bookmarkEnd w:id="9"/>
      <w:r>
        <w:t xml:space="preserve"> </w:t>
      </w:r>
    </w:p>
    <w:p w14:paraId="7DE1B758" w14:textId="77777777" w:rsidR="00F04F65" w:rsidRDefault="00F04F65" w:rsidP="00F04F65">
      <w:r>
        <w:t>I skal besvare vejledningens spørgsmål ved at udfylde denne vejledning elektronisk og skrive direkte i dette dokuments kapitel 2.</w:t>
      </w:r>
    </w:p>
    <w:p w14:paraId="5743AF4B" w14:textId="77777777" w:rsidR="00F04F65" w:rsidRDefault="00F04F65" w:rsidP="00F04F65"/>
    <w:p w14:paraId="5AA8A1B1" w14:textId="77777777" w:rsidR="00F04F65" w:rsidRDefault="00F04F65" w:rsidP="00F04F65">
      <w:r>
        <w:t xml:space="preserve">Den præcise dato for hvornår redegørelsen skal sendes til EVA aftales med projektlederen. </w:t>
      </w:r>
    </w:p>
    <w:p w14:paraId="124FEE27" w14:textId="77777777" w:rsidR="00F04F65" w:rsidRDefault="00F04F65" w:rsidP="00F04F65"/>
    <w:p w14:paraId="1F700265" w14:textId="77777777" w:rsidR="00F04F65" w:rsidRDefault="00F04F65" w:rsidP="00F04F65">
      <w:r>
        <w:t>I forbindelse med vurderingen nedsætter EVA en ekspertgruppe, som har det faglige ansvar</w:t>
      </w:r>
    </w:p>
    <w:p w14:paraId="2718A752" w14:textId="77777777" w:rsidR="00F04F65" w:rsidRDefault="00F04F65" w:rsidP="00F04F65">
      <w:r>
        <w:t xml:space="preserve">for vurderingen, og som skal vurdere uddannelsen eller kurset på baggrund af uddannelsesinstitutionens redegørelse, dokumentation og bilag samt institutionsbesøg. </w:t>
      </w:r>
    </w:p>
    <w:p w14:paraId="77D7CB54" w14:textId="77777777" w:rsidR="00F04F65" w:rsidRDefault="00F04F65" w:rsidP="00F04F65">
      <w:r>
        <w:t>Når vi (EVA i samarbejde med ekspertgruppe) har analyseret redegørelsen, aflægger vi et besøg på jeres uddannelsesinstitution. Datoen for besøget fastlægger vi sammen.</w:t>
      </w:r>
    </w:p>
    <w:p w14:paraId="2CA04DDA" w14:textId="77777777" w:rsidR="00F04F65" w:rsidRDefault="00F04F65" w:rsidP="00F04F65"/>
    <w:p w14:paraId="1CD7733F" w14:textId="77777777" w:rsidR="00F04F65" w:rsidRDefault="00F04F65" w:rsidP="00F04F65">
      <w:pPr>
        <w:pStyle w:val="Overskrift3"/>
      </w:pPr>
      <w:r>
        <w:t>Angående persondata</w:t>
      </w:r>
    </w:p>
    <w:p w14:paraId="106D0391" w14:textId="77777777" w:rsidR="00F04F65" w:rsidRDefault="00F04F65" w:rsidP="00F04F65">
      <w:pPr>
        <w:pStyle w:val="Overskrift4udennummerering"/>
      </w:pPr>
      <w:r>
        <w:t>Send med sikker post</w:t>
      </w:r>
    </w:p>
    <w:p w14:paraId="412E96AF" w14:textId="77777777" w:rsidR="00F04F65" w:rsidRDefault="00F04F65" w:rsidP="00F04F65">
      <w:r>
        <w:t>Vi vil anmode jer om at indsende jeres udfyldte redegørelse samt supplerende dokumentation og eventuel efterfølgende dokumentation o. lign. med sikker post.</w:t>
      </w:r>
    </w:p>
    <w:p w14:paraId="33579C94" w14:textId="77777777" w:rsidR="00F04F65" w:rsidRDefault="00F04F65" w:rsidP="00F04F65"/>
    <w:p w14:paraId="431EADE9" w14:textId="77777777" w:rsidR="00F04F65" w:rsidRDefault="00F04F65" w:rsidP="00F04F65">
      <w:pPr>
        <w:pStyle w:val="Overskrift4udennummerering"/>
      </w:pPr>
      <w:r>
        <w:t xml:space="preserve">Særlig opmærksomhed om undervisernes CV’er og/eller studenterevalueringer </w:t>
      </w:r>
    </w:p>
    <w:p w14:paraId="0B029CD0" w14:textId="77777777" w:rsidR="00F04F65" w:rsidRDefault="00F04F65" w:rsidP="00F04F65">
      <w:r>
        <w:t>I skal være særligt opmærksomme på ikke at medsende direkte eller indirekte fortrolige eller følsomme oplysninger, når I indsender undervisernes CV’er og/eller studenterevalueringer, da det er vores opfattelse, at det ikke er nødvendigt for os at modtage denne type af oplysninger.</w:t>
      </w:r>
    </w:p>
    <w:p w14:paraId="7E4690E1" w14:textId="77777777" w:rsidR="00F04F65" w:rsidRDefault="00F04F65" w:rsidP="00F04F65"/>
    <w:p w14:paraId="74310637" w14:textId="77777777" w:rsidR="00F04F65" w:rsidRDefault="00F04F65" w:rsidP="00F04F65">
      <w:r>
        <w:t xml:space="preserve">I et CV er det alene nødvendigt, at der fremgår navn og kvalifikationer. Der må f.eks. ikke fremgå personnumre eller oplysninger om sygdomsforløb (se også afsnit 2.8, spørgsmål 19). </w:t>
      </w:r>
    </w:p>
    <w:p w14:paraId="17C85D33" w14:textId="77777777" w:rsidR="00F04F65" w:rsidRDefault="00F04F65" w:rsidP="00F04F65">
      <w:r>
        <w:lastRenderedPageBreak/>
        <w:t xml:space="preserve">Hvad angår studenterevalueringer, må der ikke direkte eller indirekte indgå oplysninger om studerende eller ansattes sygdomsforhold eller private oplysninger i øvrigt, som kan skade den pågældendes omdømme. </w:t>
      </w:r>
    </w:p>
    <w:p w14:paraId="7CAC32AF" w14:textId="77777777" w:rsidR="00F04F65" w:rsidRDefault="00F04F65" w:rsidP="00F04F65"/>
    <w:p w14:paraId="75215683" w14:textId="77777777" w:rsidR="00F04F65" w:rsidRDefault="00F04F65" w:rsidP="00F04F65">
      <w:r>
        <w:t xml:space="preserve">I tilfælde af, at vi modtager denne type af oplysninger, så vil vi anmode jer om at sende ny dokumentation, som er renset for følsomme eller fortrolige oplysninger. De uønskede oplysninger slettes fra vores system med det samme og indgår ikke i sagen (se også afsnit 2.11, spørgsmål 28). </w:t>
      </w:r>
    </w:p>
    <w:p w14:paraId="1B00D202" w14:textId="77777777" w:rsidR="00F04F65" w:rsidRDefault="00F04F65" w:rsidP="00F04F65"/>
    <w:p w14:paraId="0985584B" w14:textId="77777777" w:rsidR="00F04F65" w:rsidRDefault="00F04F65" w:rsidP="00F04F65">
      <w:r>
        <w:t>I databeskyttelsesforordningen art. 9 er der oplistet en udtømmende liste af følsomme oplysninger. På Datatilsynets hjemmeside kan du læse mere personoplysninger, herunder følsomme og fortrolige oplysninger.</w:t>
      </w:r>
    </w:p>
    <w:p w14:paraId="5B98E63F" w14:textId="77777777" w:rsidR="00F04F65" w:rsidRDefault="00F04F65" w:rsidP="00F04F65"/>
    <w:p w14:paraId="13C5F726" w14:textId="77777777" w:rsidR="00F04F65" w:rsidRDefault="00F04F65" w:rsidP="00F04F65">
      <w:r>
        <w:t>Hvis I har spørgsmål til redegørelsen eller andre dele af vurderingsforløbet, er I naturligvis velkomne til at kontakte:</w:t>
      </w:r>
    </w:p>
    <w:p w14:paraId="2CA734BD" w14:textId="77777777" w:rsidR="00F04F65" w:rsidRDefault="00F04F65" w:rsidP="00F04F65"/>
    <w:p w14:paraId="4D8412F9" w14:textId="4E0CEA84" w:rsidR="00F04F65" w:rsidRDefault="00985505" w:rsidP="00F04F65">
      <w:r w:rsidRPr="00985505">
        <w:t xml:space="preserve">Lea Selsing </w:t>
      </w:r>
      <w:r w:rsidR="00F04F65">
        <w:t xml:space="preserve">(projektleder): telefon </w:t>
      </w:r>
      <w:r w:rsidR="00F04F65" w:rsidRPr="00B04389">
        <w:t xml:space="preserve">+45 </w:t>
      </w:r>
      <w:r w:rsidRPr="00985505">
        <w:t xml:space="preserve">35 25 46 53 </w:t>
      </w:r>
      <w:r w:rsidR="00F04F65">
        <w:t xml:space="preserve">eller </w:t>
      </w:r>
      <w:hyperlink r:id="rId19" w:history="1">
        <w:r w:rsidRPr="0045315D">
          <w:rPr>
            <w:rStyle w:val="Hyperlink"/>
          </w:rPr>
          <w:t>les@eva.dk</w:t>
        </w:r>
      </w:hyperlink>
      <w:r w:rsidR="00F04F65">
        <w:rPr>
          <w:rStyle w:val="Hyperlink"/>
        </w:rPr>
        <w:t>.</w:t>
      </w:r>
    </w:p>
    <w:p w14:paraId="42719E7B" w14:textId="77777777" w:rsidR="00F04F65" w:rsidRPr="000D29C2" w:rsidRDefault="00F04F65" w:rsidP="000D29C2"/>
    <w:p w14:paraId="1BD99D5E" w14:textId="77777777" w:rsidR="00F04F65" w:rsidRDefault="00F04F65" w:rsidP="006A1137">
      <w:pPr>
        <w:sectPr w:rsidR="00F04F65" w:rsidSect="00F04F65">
          <w:headerReference w:type="default" r:id="rId20"/>
          <w:headerReference w:type="first" r:id="rId21"/>
          <w:footerReference w:type="first" r:id="rId22"/>
          <w:pgSz w:w="11906" w:h="16838" w:code="9"/>
          <w:pgMar w:top="1814" w:right="1134" w:bottom="1418" w:left="2807" w:header="652" w:footer="851" w:gutter="0"/>
          <w:cols w:space="708"/>
          <w:titlePg/>
          <w:docGrid w:linePitch="360"/>
        </w:sectPr>
      </w:pPr>
    </w:p>
    <w:p w14:paraId="0644077F" w14:textId="3F8BA965" w:rsidR="00F04F65" w:rsidRDefault="00F04F65" w:rsidP="00F04F65">
      <w:pPr>
        <w:pStyle w:val="Overskrift1"/>
      </w:pPr>
      <w:bookmarkStart w:id="10" w:name="_Toc162264216"/>
      <w:bookmarkStart w:id="11" w:name="_Toc165017530"/>
      <w:bookmarkStart w:id="12" w:name="_Toc205552852"/>
      <w:r w:rsidRPr="00C958A8">
        <w:lastRenderedPageBreak/>
        <w:t>Spørgsmål til besvarelse</w:t>
      </w:r>
      <w:bookmarkEnd w:id="10"/>
      <w:bookmarkEnd w:id="11"/>
      <w:bookmarkEnd w:id="12"/>
    </w:p>
    <w:p w14:paraId="7AE0354D" w14:textId="77777777" w:rsidR="00F04F65" w:rsidRPr="00C958A8" w:rsidRDefault="00F04F65" w:rsidP="00F04F65">
      <w:r w:rsidRPr="00C958A8">
        <w:t>Spørgsmålene nedenfor er struktureret omkring de kriterier</w:t>
      </w:r>
      <w:r>
        <w:t>,</w:t>
      </w:r>
      <w:r w:rsidRPr="00C958A8">
        <w:t xml:space="preserve"> der ligger til grund for vurderingerne af uddannelsen/kurset.</w:t>
      </w:r>
    </w:p>
    <w:p w14:paraId="0669C496" w14:textId="77777777" w:rsidR="00F04F65" w:rsidRPr="00C958A8" w:rsidRDefault="00F04F65" w:rsidP="00F04F65"/>
    <w:p w14:paraId="22A75A7A" w14:textId="77777777" w:rsidR="00F04F65" w:rsidRPr="00C958A8" w:rsidRDefault="00F04F65" w:rsidP="00F04F65">
      <w:r w:rsidRPr="00C958A8">
        <w:t>Til hvert enkelt spørgsmål kan I vedlægge dokumentation til at understøtte jeres besvarelse. Kun dokumenter</w:t>
      </w:r>
      <w:r>
        <w:t>,</w:t>
      </w:r>
      <w:r w:rsidRPr="00C958A8">
        <w:t xml:space="preserve"> der allerede foreligger på ansøgningstidspunktet, skal vedlægges. I skal derfor ikke producere dokumenter til redegørelsen. Dokumentationen skal samlet være organiseret i overensstemmelse med spørgsmålenes numre (1-</w:t>
      </w:r>
      <w:r>
        <w:t>30</w:t>
      </w:r>
      <w:r w:rsidRPr="00C958A8">
        <w:t>) og separat fra selve redegørelsen.</w:t>
      </w:r>
    </w:p>
    <w:p w14:paraId="0946C5B4" w14:textId="77777777" w:rsidR="00F04F65" w:rsidRPr="00C958A8" w:rsidRDefault="00F04F65" w:rsidP="00F04F65"/>
    <w:p w14:paraId="7B1B3386" w14:textId="77777777" w:rsidR="00F04F65" w:rsidRDefault="00F04F65" w:rsidP="00F04F65">
      <w:r w:rsidRPr="00C958A8">
        <w:t>Nogle af spørgsmålene overlapper hinanden, men I skal alligevel besvare de enkelte spørgsmål fyldestgørende. I er dog velkomne til at krydshenvise til dokumentation</w:t>
      </w:r>
      <w:r>
        <w:t>,</w:t>
      </w:r>
      <w:r w:rsidRPr="00C958A8">
        <w:t xml:space="preserve"> I allerede har vedlagt, men som er relevant for og fungerer som dokumentation for flere af spørgsmålene. </w:t>
      </w:r>
    </w:p>
    <w:p w14:paraId="5D94912A" w14:textId="77777777" w:rsidR="00F04F65" w:rsidRDefault="00F04F65" w:rsidP="00F04F65"/>
    <w:p w14:paraId="2791F145" w14:textId="77777777" w:rsidR="00F04F65" w:rsidRDefault="00F04F65" w:rsidP="00F04F65">
      <w:pPr>
        <w:pStyle w:val="Overskrift2"/>
      </w:pPr>
      <w:bookmarkStart w:id="13" w:name="_Toc162264217"/>
      <w:bookmarkStart w:id="14" w:name="_Toc165017531"/>
      <w:bookmarkStart w:id="15" w:name="_Toc205552853"/>
      <w:r>
        <w:t>Særlig redegørelse i genvurderinger (type B-vurderinger)</w:t>
      </w:r>
      <w:bookmarkEnd w:id="13"/>
      <w:bookmarkEnd w:id="14"/>
      <w:bookmarkEnd w:id="15"/>
    </w:p>
    <w:p w14:paraId="24E1A4F5" w14:textId="77777777" w:rsidR="00F04F65" w:rsidRDefault="00F04F65" w:rsidP="00F04F65">
      <w:r>
        <w:t xml:space="preserve">Redegørelse for udviklinger og initiativer i henhold til kritikpunkter, opmærksomhedspunkter og anbefalinger i forrige vurdering: </w:t>
      </w:r>
    </w:p>
    <w:p w14:paraId="7F820A04" w14:textId="77777777" w:rsidR="00F04F65" w:rsidRDefault="00F04F65" w:rsidP="00F04F65"/>
    <w:p w14:paraId="3AC73271" w14:textId="77777777" w:rsidR="00F04F65" w:rsidRDefault="00F04F65" w:rsidP="00F04F65">
      <w:pPr>
        <w:numPr>
          <w:ilvl w:val="0"/>
          <w:numId w:val="18"/>
        </w:numPr>
        <w:spacing w:after="130"/>
      </w:pPr>
      <w:r>
        <w:t>Redegør for, hvilke udviklinger der er sket på uddannelsen/kurset siden sidste vurdering</w:t>
      </w:r>
    </w:p>
    <w:p w14:paraId="06E6DD9D" w14:textId="77777777" w:rsidR="00F04F65" w:rsidRDefault="00F04F65" w:rsidP="00F04F65">
      <w:pPr>
        <w:numPr>
          <w:ilvl w:val="0"/>
          <w:numId w:val="18"/>
        </w:numPr>
        <w:spacing w:after="130"/>
      </w:pPr>
      <w:r>
        <w:t>Redegør for, hvordan I har forholdt jer til kritikpunkter, opmærksomhedspunkter og anbefalinger i forrige vurdering</w:t>
      </w:r>
    </w:p>
    <w:p w14:paraId="61D08B3A" w14:textId="77777777" w:rsidR="00F04F65" w:rsidRDefault="00F04F65" w:rsidP="00F04F65">
      <w:pPr>
        <w:numPr>
          <w:ilvl w:val="0"/>
          <w:numId w:val="18"/>
        </w:numPr>
        <w:spacing w:after="130"/>
      </w:pPr>
      <w:r>
        <w:t>Redegør for, hvilke konkrete tiltag, initiativer og indsatser I har iværksat siden sidste vurdering</w:t>
      </w:r>
    </w:p>
    <w:p w14:paraId="187A1CF2" w14:textId="77777777" w:rsidR="00F04F65" w:rsidRDefault="00F04F65" w:rsidP="00F04F65">
      <w:pPr>
        <w:numPr>
          <w:ilvl w:val="0"/>
          <w:numId w:val="18"/>
        </w:numPr>
        <w:spacing w:after="130"/>
      </w:pPr>
      <w:r>
        <w:t>Redegør for, hvordan de tiltag, initiativer og indsatser skal adressere udfordringer og udviklingspotentialer på uddannelsen, herunder de som blev påpeget i forrige vurdering</w:t>
      </w:r>
    </w:p>
    <w:p w14:paraId="1FB52078" w14:textId="77777777" w:rsidR="00F04F65" w:rsidRDefault="00F04F65" w:rsidP="00F04F65">
      <w:pPr>
        <w:numPr>
          <w:ilvl w:val="0"/>
          <w:numId w:val="18"/>
        </w:numPr>
        <w:spacing w:after="130"/>
      </w:pPr>
      <w:r>
        <w:t>Redegør for virkninger af de tiltag, initiativer og indsatser</w:t>
      </w:r>
    </w:p>
    <w:p w14:paraId="02AB6A0C" w14:textId="77777777" w:rsidR="00F04F65" w:rsidRDefault="00F04F65" w:rsidP="00F04F65">
      <w:pPr>
        <w:numPr>
          <w:ilvl w:val="0"/>
          <w:numId w:val="18"/>
        </w:numPr>
        <w:spacing w:after="130"/>
      </w:pPr>
      <w:r>
        <w:t>Redegør for overvejelser om fremtidige tiltag på uddannelsen og begrundelsen herfor.</w:t>
      </w:r>
    </w:p>
    <w:p w14:paraId="051008A8" w14:textId="77777777" w:rsidR="00F04F65" w:rsidRDefault="00F04F65" w:rsidP="00F04F65"/>
    <w:p w14:paraId="5328D4A6" w14:textId="77777777" w:rsidR="00F04F65" w:rsidRDefault="00F04F65" w:rsidP="00F04F65">
      <w:r>
        <w:t xml:space="preserve">Ud over redegørelse, vedlæg så vidt muligt dokumentation i bilag for redegørelsen af ovenstående punkter. </w:t>
      </w:r>
    </w:p>
    <w:p w14:paraId="6072B6F1" w14:textId="77777777" w:rsidR="00F04F65" w:rsidRDefault="00F04F65" w:rsidP="00F04F65"/>
    <w:p w14:paraId="2BE11385" w14:textId="77777777" w:rsidR="00F04F65" w:rsidRDefault="00F04F65" w:rsidP="00F04F65">
      <w:r>
        <w:t>I genvurderinger skal dokumentationen også indeholde data på udvikling i gennemførselsrater, karaktergennemsnit, diversitet blandt studerende samt – så vidt muligt - data på, hvad studerende/elever/kursister foretager sig efter endt uddannelse.</w:t>
      </w:r>
    </w:p>
    <w:p w14:paraId="74B6923B" w14:textId="77777777" w:rsidR="00F04F65" w:rsidRDefault="00F04F65" w:rsidP="00F04F65">
      <w:pPr>
        <w:pStyle w:val="Overskrift2"/>
      </w:pPr>
      <w:bookmarkStart w:id="16" w:name="_Toc179277032"/>
      <w:bookmarkStart w:id="17" w:name="_Toc162264218"/>
      <w:bookmarkStart w:id="18" w:name="_Toc165017532"/>
      <w:bookmarkStart w:id="19" w:name="_Toc205552854"/>
      <w:r w:rsidRPr="00C958A8">
        <w:lastRenderedPageBreak/>
        <w:t>Formål med uddannelsen/kurset</w:t>
      </w:r>
      <w:bookmarkEnd w:id="16"/>
      <w:bookmarkEnd w:id="17"/>
      <w:bookmarkEnd w:id="18"/>
      <w:bookmarkEnd w:id="19"/>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1633983223"/>
          <w:placeholder>
            <w:docPart w:val="9B4BA075016041F1812E78B1F963F7AA"/>
          </w:placeholder>
        </w:sdtPr>
        <w:sdtContent>
          <w:tr w:rsidR="00F04F65" w14:paraId="1E1C9B27" w14:textId="77777777" w:rsidTr="00A52E44">
            <w:tc>
              <w:tcPr>
                <w:tcW w:w="7966" w:type="dxa"/>
                <w:shd w:val="clear" w:color="auto" w:fill="E1EFFD"/>
              </w:tcPr>
              <w:p w14:paraId="1B14D520" w14:textId="77777777" w:rsidR="00F04F65" w:rsidRDefault="00F04F65" w:rsidP="00A52E44">
                <w:pPr>
                  <w:pStyle w:val="Boksoverskrift"/>
                </w:pPr>
                <w:r w:rsidRPr="00FD091D">
                  <w:t>Kriterier for formål med uddannelsen/kurset</w:t>
                </w:r>
              </w:p>
              <w:p w14:paraId="0940F17D" w14:textId="77777777" w:rsidR="00F04F65" w:rsidRDefault="00F04F65" w:rsidP="00A52E44">
                <w:pPr>
                  <w:pStyle w:val="Bokstekst"/>
                  <w:numPr>
                    <w:ilvl w:val="0"/>
                    <w:numId w:val="19"/>
                  </w:numPr>
                  <w:spacing w:after="130"/>
                </w:pPr>
                <w:r>
                  <w:t>Uddannelsens/kursets navn, indhold og niveau stemmer overens med formålet.</w:t>
                </w:r>
              </w:p>
              <w:p w14:paraId="1B7CF91E" w14:textId="77777777" w:rsidR="00F04F65" w:rsidRDefault="00F04F65" w:rsidP="00A52E44">
                <w:pPr>
                  <w:pStyle w:val="Bokstekst"/>
                  <w:numPr>
                    <w:ilvl w:val="0"/>
                    <w:numId w:val="19"/>
                  </w:numPr>
                  <w:spacing w:after="130"/>
                </w:pPr>
                <w:r>
                  <w:t>Uddannelsens/kursets formål er formuleret præcist og informativt og er offentligt tilgængeligt på bl.a. institutionens hjemmeside på minimum dansk og/eller engelsk.</w:t>
                </w:r>
              </w:p>
              <w:p w14:paraId="246DA9EC" w14:textId="77777777" w:rsidR="00F04F65" w:rsidRPr="00FD091D" w:rsidRDefault="00F04F65" w:rsidP="00A52E44">
                <w:pPr>
                  <w:pStyle w:val="Bokstekst"/>
                  <w:numPr>
                    <w:ilvl w:val="0"/>
                    <w:numId w:val="19"/>
                  </w:numPr>
                  <w:spacing w:after="130"/>
                </w:pPr>
                <w:r w:rsidRPr="00444196">
                  <w:t xml:space="preserve">Uddannelsens/kursets formål er formuleret under hensyntagen til, at det svarer til formuleringen af formål på tilsvarende uddannelsesniveauer i en dansk kontekst. Hvis der er afvigelser herfra, skal det være begrundet, og det skal som minimum </w:t>
                </w:r>
                <w:r>
                  <w:t>svare til</w:t>
                </w:r>
                <w:r w:rsidRPr="00444196">
                  <w:t xml:space="preserve"> uddannelsesniveauer</w:t>
                </w:r>
                <w:r>
                  <w:t>ne</w:t>
                </w:r>
                <w:r w:rsidRPr="00444196">
                  <w:t xml:space="preserve"> i </w:t>
                </w:r>
                <w:r>
                  <w:t xml:space="preserve">den </w:t>
                </w:r>
                <w:r w:rsidRPr="00444196">
                  <w:t xml:space="preserve">samarbejdende institutions kontekst.  </w:t>
                </w:r>
              </w:p>
            </w:tc>
          </w:tr>
        </w:sdtContent>
      </w:sdt>
    </w:tbl>
    <w:p w14:paraId="4A78E788" w14:textId="77777777" w:rsidR="00F04F65" w:rsidRDefault="00F04F65" w:rsidP="00F04F65">
      <w:pPr>
        <w:pStyle w:val="Boksafstand"/>
      </w:pPr>
    </w:p>
    <w:p w14:paraId="1B57275F" w14:textId="77777777" w:rsidR="00F04F65" w:rsidRPr="00C958A8" w:rsidRDefault="00F04F65" w:rsidP="00F04F65">
      <w:pPr>
        <w:pStyle w:val="Overskrift3udennummerering"/>
      </w:pPr>
      <w:r w:rsidRPr="00C958A8">
        <w:t xml:space="preserve">Spørgsmål 1: </w:t>
      </w:r>
    </w:p>
    <w:p w14:paraId="798E2E9E" w14:textId="77777777" w:rsidR="00F04F65" w:rsidRPr="002A1CB7" w:rsidRDefault="00F04F65" w:rsidP="00F04F65">
      <w:pPr>
        <w:rPr>
          <w:b/>
        </w:rPr>
      </w:pPr>
      <w:r w:rsidRPr="002A1CB7">
        <w:rPr>
          <w:b/>
        </w:rPr>
        <w:t>Hvad er uddannelsens/kursets navn, indhold, og niveau?</w:t>
      </w:r>
    </w:p>
    <w:p w14:paraId="5E9F4BB2" w14:textId="77777777" w:rsidR="00F04F65" w:rsidRDefault="00F04F65" w:rsidP="00F04F65"/>
    <w:p w14:paraId="2027E5E0"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35AA7FAB" w14:textId="77777777" w:rsidR="00F04F65" w:rsidRDefault="00F04F65" w:rsidP="00F04F65"/>
    <w:p w14:paraId="68F08CEC" w14:textId="77777777" w:rsidR="00F04F65" w:rsidRPr="002A1CB7" w:rsidRDefault="00F04F65" w:rsidP="00F04F65">
      <w:pPr>
        <w:rPr>
          <w:b/>
        </w:rPr>
      </w:pPr>
      <w:r w:rsidRPr="002A1CB7">
        <w:rPr>
          <w:b/>
        </w:rPr>
        <w:t>1.1 Udbydes uddannelsen/kurset i samarbejde med en ekstern partner, redegør da for samarbejdet.</w:t>
      </w:r>
    </w:p>
    <w:p w14:paraId="6F5B36B6" w14:textId="77777777" w:rsidR="00F04F65" w:rsidRPr="00C958A8" w:rsidRDefault="00F04F65" w:rsidP="00F04F65"/>
    <w:p w14:paraId="194EE36C"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02777118" w14:textId="77777777" w:rsidR="00F04F65" w:rsidRDefault="00F04F65" w:rsidP="00F04F65"/>
    <w:p w14:paraId="3B3A4471" w14:textId="77777777" w:rsidR="00F04F65" w:rsidRPr="002A1CB7" w:rsidRDefault="00F04F65" w:rsidP="00F04F65">
      <w:pPr>
        <w:rPr>
          <w:b/>
        </w:rPr>
      </w:pPr>
      <w:r w:rsidRPr="002A1CB7">
        <w:rPr>
          <w:b/>
        </w:rPr>
        <w:t>1.2 Hvad er formålet med og målgruppen for uddannelsen, og hvordan stemmer det overens med navn, indhold og niveau?</w:t>
      </w:r>
    </w:p>
    <w:p w14:paraId="456068A9" w14:textId="77777777" w:rsidR="00F04F65" w:rsidRPr="00C958A8" w:rsidRDefault="00F04F65" w:rsidP="00F04F65"/>
    <w:p w14:paraId="1E9C026C"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6215B9B5" w14:textId="77777777" w:rsidR="00F04F65" w:rsidRPr="00C958A8" w:rsidRDefault="00F04F65" w:rsidP="00F04F65">
      <w:pPr>
        <w:rPr>
          <w:i/>
        </w:rPr>
      </w:pPr>
    </w:p>
    <w:p w14:paraId="768231BD" w14:textId="77777777" w:rsidR="00F04F65" w:rsidRPr="00C958A8" w:rsidRDefault="00F04F65" w:rsidP="00F04F65">
      <w:pPr>
        <w:pStyle w:val="Overskrift3udennummerering"/>
      </w:pPr>
      <w:r w:rsidRPr="00C958A8">
        <w:t xml:space="preserve">Spørgsmål 2: </w:t>
      </w:r>
    </w:p>
    <w:p w14:paraId="7BBB0975" w14:textId="77777777" w:rsidR="00F04F65" w:rsidRPr="002A1CB7" w:rsidRDefault="00F04F65" w:rsidP="00F04F65">
      <w:pPr>
        <w:rPr>
          <w:b/>
        </w:rPr>
      </w:pPr>
      <w:bookmarkStart w:id="20" w:name="Start"/>
      <w:r w:rsidRPr="002A1CB7">
        <w:rPr>
          <w:b/>
        </w:rPr>
        <w:t>Hvor er formålet med uddannelsen/kurset offentligt tilgængeligt og på hvilke sprog?</w:t>
      </w:r>
    </w:p>
    <w:p w14:paraId="5166B9A0" w14:textId="77777777" w:rsidR="00F04F65" w:rsidRPr="00C958A8" w:rsidRDefault="00F04F65" w:rsidP="00F04F65"/>
    <w:p w14:paraId="6CEC0D28"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bookmarkEnd w:id="20"/>
    </w:p>
    <w:p w14:paraId="36C1B629" w14:textId="77777777" w:rsidR="00F04F65" w:rsidRPr="00C958A8" w:rsidRDefault="00F04F65" w:rsidP="00F04F65"/>
    <w:p w14:paraId="40761BD6" w14:textId="77777777" w:rsidR="00F04F65" w:rsidRPr="00C958A8" w:rsidRDefault="00F04F65" w:rsidP="00F04F65">
      <w:pPr>
        <w:pStyle w:val="Overskrift3udennummerering"/>
      </w:pPr>
      <w:r w:rsidRPr="00C958A8">
        <w:t xml:space="preserve">Spørgsmål 3: </w:t>
      </w:r>
    </w:p>
    <w:p w14:paraId="0E16AB86" w14:textId="77777777" w:rsidR="00F04F65" w:rsidRPr="002A1CB7" w:rsidRDefault="00F04F65" w:rsidP="00F04F65">
      <w:pPr>
        <w:rPr>
          <w:b/>
        </w:rPr>
      </w:pPr>
      <w:r w:rsidRPr="002A1CB7">
        <w:rPr>
          <w:b/>
        </w:rPr>
        <w:t>Hvordan er formålet formuleret? Er det formuleret under hensynstagen til formål på tilsvarende uddannelsesniveauer i Danmark og udlandet?</w:t>
      </w:r>
    </w:p>
    <w:p w14:paraId="16BEF1CC" w14:textId="77777777" w:rsidR="00F04F65" w:rsidRPr="00C958A8" w:rsidRDefault="00F04F65" w:rsidP="00F04F65"/>
    <w:p w14:paraId="364EE8D7"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0C474FC2" w14:textId="77777777" w:rsidR="00F04F65" w:rsidRPr="00C958A8" w:rsidRDefault="00F04F65" w:rsidP="00F04F65"/>
    <w:p w14:paraId="676794C0" w14:textId="77777777" w:rsidR="00F04F65" w:rsidRDefault="00F04F65" w:rsidP="00F04F65">
      <w:pPr>
        <w:pStyle w:val="Overskrift2"/>
      </w:pPr>
      <w:bookmarkStart w:id="21" w:name="_Toc179277033"/>
      <w:bookmarkStart w:id="22" w:name="_Toc162264219"/>
      <w:bookmarkStart w:id="23" w:name="_Toc165017533"/>
      <w:bookmarkStart w:id="24" w:name="_Toc205552855"/>
      <w:r w:rsidRPr="00C958A8">
        <w:lastRenderedPageBreak/>
        <w:t>Uddannelsessigte og kompetencer</w:t>
      </w:r>
      <w:bookmarkEnd w:id="21"/>
      <w:bookmarkEnd w:id="22"/>
      <w:bookmarkEnd w:id="23"/>
      <w:bookmarkEnd w:id="24"/>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131339004"/>
          <w:placeholder>
            <w:docPart w:val="31E941E299594C7BB9FD0C5A8C7B1443"/>
          </w:placeholder>
        </w:sdtPr>
        <w:sdtContent>
          <w:tr w:rsidR="00F04F65" w14:paraId="7C96711D" w14:textId="77777777" w:rsidTr="00A52E44">
            <w:tc>
              <w:tcPr>
                <w:tcW w:w="7966" w:type="dxa"/>
                <w:shd w:val="clear" w:color="auto" w:fill="E1EFFD"/>
              </w:tcPr>
              <w:p w14:paraId="0BC271C1" w14:textId="77777777" w:rsidR="00F04F65" w:rsidRDefault="00F04F65" w:rsidP="00A52E44">
                <w:pPr>
                  <w:pStyle w:val="Boksoverskrift"/>
                </w:pPr>
                <w:r w:rsidRPr="00FD091D">
                  <w:t>Kriterier for uddannelsessigte og kompetencer</w:t>
                </w:r>
              </w:p>
              <w:p w14:paraId="3D92B116" w14:textId="77777777" w:rsidR="00F04F65" w:rsidRDefault="00F04F65" w:rsidP="00A52E44">
                <w:pPr>
                  <w:pStyle w:val="Bokstekst"/>
                  <w:numPr>
                    <w:ilvl w:val="0"/>
                    <w:numId w:val="19"/>
                  </w:numPr>
                  <w:spacing w:after="130"/>
                </w:pPr>
                <w:r>
                  <w:t>Uddannelsesinstitutionen har angivet, hvilket niveau uddannelsen svarer til i det ordinære uddannelsessystem eller i efter- og videreuddannelsessystemet i Danmark og udlandet.</w:t>
                </w:r>
              </w:p>
              <w:p w14:paraId="3FA066C5" w14:textId="77777777" w:rsidR="00F04F65" w:rsidRDefault="00F04F65" w:rsidP="00A52E44">
                <w:pPr>
                  <w:pStyle w:val="Bokstekst"/>
                  <w:numPr>
                    <w:ilvl w:val="0"/>
                    <w:numId w:val="19"/>
                  </w:numPr>
                  <w:spacing w:after="130"/>
                </w:pPr>
                <w:r>
                  <w:t xml:space="preserve">Hvis formålet med uddannelsen/kurset er at være forudsætningsgivende, skal uddannelsesinstitutionen angive, hvilke uddannelser kurset eller uddannelsen er forudsætningsgivende til og begrunde dette. </w:t>
                </w:r>
              </w:p>
              <w:p w14:paraId="07935BE0" w14:textId="77777777" w:rsidR="00F04F65" w:rsidRDefault="00F04F65" w:rsidP="00A52E44">
                <w:pPr>
                  <w:pStyle w:val="Bokstekst"/>
                  <w:numPr>
                    <w:ilvl w:val="0"/>
                    <w:numId w:val="19"/>
                  </w:numPr>
                  <w:spacing w:after="130"/>
                </w:pPr>
                <w:r>
                  <w:t xml:space="preserve">Hvis der foreligger en fast meritpraksis, skal den beskrives.  Hvis der ikke foreligger en fast meritpraksis, skal dette begrundes.  </w:t>
                </w:r>
              </w:p>
              <w:p w14:paraId="3B385EB7" w14:textId="77777777" w:rsidR="00F04F65" w:rsidRPr="00FD091D" w:rsidRDefault="00F04F65" w:rsidP="00A52E44">
                <w:pPr>
                  <w:pStyle w:val="Bokstekst"/>
                  <w:numPr>
                    <w:ilvl w:val="0"/>
                    <w:numId w:val="19"/>
                  </w:numPr>
                  <w:spacing w:after="130"/>
                </w:pPr>
                <w:r>
                  <w:t>Uddannelsesinstitutionen har formuleret kompetencemål for uddannelsen/kurset, der svarer til tilsvarende uddannelser/kurser og er realistiske i forhold til uddannelsens varighed. Disse fremgår af studieplanen eller et lignende dokument.</w:t>
                </w:r>
              </w:p>
            </w:tc>
          </w:tr>
        </w:sdtContent>
      </w:sdt>
    </w:tbl>
    <w:p w14:paraId="327E4F2F" w14:textId="77777777" w:rsidR="00F04F65" w:rsidRDefault="00F04F65" w:rsidP="00F04F65"/>
    <w:p w14:paraId="32B09C69" w14:textId="77777777" w:rsidR="00F04F65" w:rsidRPr="00C958A8" w:rsidRDefault="00F04F65" w:rsidP="00F04F65">
      <w:pPr>
        <w:pStyle w:val="Overskrift3udennummerering"/>
      </w:pPr>
      <w:r w:rsidRPr="00C958A8">
        <w:t xml:space="preserve">Spørgsmål </w:t>
      </w:r>
      <w:r>
        <w:t>4</w:t>
      </w:r>
      <w:r w:rsidRPr="00C958A8">
        <w:t xml:space="preserve">: </w:t>
      </w:r>
    </w:p>
    <w:p w14:paraId="3C6D35EC" w14:textId="77777777" w:rsidR="00F04F65" w:rsidRPr="002A1CB7" w:rsidRDefault="00F04F65" w:rsidP="00F04F65">
      <w:pPr>
        <w:rPr>
          <w:b/>
        </w:rPr>
      </w:pPr>
      <w:r w:rsidRPr="002A1CB7">
        <w:rPr>
          <w:b/>
        </w:rPr>
        <w:t xml:space="preserve">Har I kendskab til lignende offentlige uddannelser/kurser i Danmark og udlandet – i givet fald hvilke? </w:t>
      </w:r>
    </w:p>
    <w:p w14:paraId="44BA670A" w14:textId="77777777" w:rsidR="00F04F65" w:rsidRPr="00C958A8" w:rsidRDefault="00F04F65" w:rsidP="00F04F65"/>
    <w:p w14:paraId="3E0FCF56"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7F91F4E0" w14:textId="77777777" w:rsidR="00F04F65" w:rsidRDefault="00F04F65" w:rsidP="00F04F65"/>
    <w:p w14:paraId="1D6C1F07" w14:textId="77777777" w:rsidR="00F04F65" w:rsidRPr="002A1CB7" w:rsidRDefault="00F04F65" w:rsidP="00F04F65">
      <w:pPr>
        <w:rPr>
          <w:b/>
        </w:rPr>
      </w:pPr>
      <w:r w:rsidRPr="002A1CB7">
        <w:rPr>
          <w:b/>
        </w:rPr>
        <w:t>4.1 Hvilket niveau i det ordinære danske og udenlandske uddannelsessystem svarer uddannelsen/kurset til og hvorfor?</w:t>
      </w:r>
    </w:p>
    <w:p w14:paraId="57EF0783" w14:textId="77777777" w:rsidR="00F04F65" w:rsidRPr="00C958A8" w:rsidRDefault="00F04F65" w:rsidP="00F04F65"/>
    <w:p w14:paraId="080020BC"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07F46E3E" w14:textId="77777777" w:rsidR="00F04F65" w:rsidRPr="00C958A8" w:rsidRDefault="00F04F65" w:rsidP="00F04F65"/>
    <w:p w14:paraId="4735FEDD" w14:textId="77777777" w:rsidR="00F04F65" w:rsidRPr="00C958A8" w:rsidRDefault="00F04F65" w:rsidP="00F04F65">
      <w:r w:rsidRPr="00C958A8">
        <w:t>NB: Hvis I ikke har dokumentation for besvarelsen af dette spørgsmål, er det tilstrækkeligt med besvarelse af spørgsmålet.</w:t>
      </w:r>
    </w:p>
    <w:p w14:paraId="7D7F42EB" w14:textId="77777777" w:rsidR="00F04F65" w:rsidRPr="00C958A8" w:rsidRDefault="00F04F65" w:rsidP="00F04F65"/>
    <w:p w14:paraId="16371B06" w14:textId="77777777" w:rsidR="00F04F65" w:rsidRPr="00C958A8" w:rsidRDefault="00F04F65" w:rsidP="00F04F65">
      <w:pPr>
        <w:pStyle w:val="Overskrift3udennummerering"/>
      </w:pPr>
      <w:r w:rsidRPr="00C958A8">
        <w:t xml:space="preserve">Spørgsmål </w:t>
      </w:r>
      <w:r>
        <w:t>5</w:t>
      </w:r>
      <w:r w:rsidRPr="00C958A8">
        <w:t>:</w:t>
      </w:r>
    </w:p>
    <w:p w14:paraId="5B146D26" w14:textId="77777777" w:rsidR="00F04F65" w:rsidRPr="002A1CB7" w:rsidRDefault="00F04F65" w:rsidP="00F04F65">
      <w:pPr>
        <w:rPr>
          <w:b/>
        </w:rPr>
      </w:pPr>
      <w:r w:rsidRPr="002A1CB7">
        <w:rPr>
          <w:b/>
        </w:rPr>
        <w:t>Er uddannelsen/kurset forudsætningsgivende til andre specifikke uddannelser eller kurser i Danmark eller udlandet – i givet fald hvilke?</w:t>
      </w:r>
    </w:p>
    <w:p w14:paraId="39AC3EF2" w14:textId="77777777" w:rsidR="00F04F65" w:rsidRDefault="00F04F65" w:rsidP="00F04F65"/>
    <w:p w14:paraId="1FF79239"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77B1530B" w14:textId="77777777" w:rsidR="00F04F65" w:rsidRPr="00C958A8" w:rsidRDefault="00F04F65" w:rsidP="00F04F65"/>
    <w:p w14:paraId="68CBD1FE" w14:textId="77777777" w:rsidR="00F04F65" w:rsidRPr="002A1CB7" w:rsidRDefault="00F04F65" w:rsidP="00F04F65">
      <w:pPr>
        <w:rPr>
          <w:b/>
        </w:rPr>
      </w:pPr>
      <w:r w:rsidRPr="002A1CB7">
        <w:rPr>
          <w:b/>
        </w:rPr>
        <w:t>5.1 Har uddannelsen en fast meritpraksis – i givet fald hvilken/hvilke?</w:t>
      </w:r>
    </w:p>
    <w:p w14:paraId="6E43E6FF" w14:textId="77777777" w:rsidR="00F04F65" w:rsidRPr="00C958A8" w:rsidRDefault="00F04F65" w:rsidP="00F04F65"/>
    <w:p w14:paraId="3E01A9CA"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60DB8C9D" w14:textId="77777777" w:rsidR="00F04F65" w:rsidRPr="00C958A8" w:rsidRDefault="00F04F65" w:rsidP="00F04F65">
      <w:pPr>
        <w:rPr>
          <w:i/>
        </w:rPr>
      </w:pPr>
    </w:p>
    <w:p w14:paraId="61AE41E5" w14:textId="77777777" w:rsidR="00F04F65" w:rsidRPr="00C958A8" w:rsidRDefault="00F04F65" w:rsidP="00F04F65">
      <w:pPr>
        <w:rPr>
          <w:i/>
        </w:rPr>
      </w:pPr>
    </w:p>
    <w:p w14:paraId="7522C661" w14:textId="77777777" w:rsidR="00F04F65" w:rsidRPr="00C958A8" w:rsidRDefault="00F04F65" w:rsidP="00F04F65">
      <w:pPr>
        <w:pStyle w:val="Overskrift3udennummerering"/>
      </w:pPr>
      <w:r w:rsidRPr="00C958A8">
        <w:lastRenderedPageBreak/>
        <w:t xml:space="preserve">Spørgsmål </w:t>
      </w:r>
      <w:r>
        <w:t>6:</w:t>
      </w:r>
    </w:p>
    <w:p w14:paraId="52216F6C" w14:textId="77777777" w:rsidR="00F04F65" w:rsidRPr="002A1CB7" w:rsidRDefault="00F04F65" w:rsidP="00F04F65">
      <w:pPr>
        <w:rPr>
          <w:b/>
        </w:rPr>
      </w:pPr>
      <w:r w:rsidRPr="002A1CB7">
        <w:rPr>
          <w:b/>
        </w:rPr>
        <w:t xml:space="preserve">Hvilke kompetencemål er der formuleret for uddannelsen/kurset, og hvor er de tilgængelige? </w:t>
      </w:r>
    </w:p>
    <w:p w14:paraId="67BC698F" w14:textId="77777777" w:rsidR="00F04F65" w:rsidRDefault="00F04F65" w:rsidP="00F04F65"/>
    <w:p w14:paraId="422A7F4C"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7362531C" w14:textId="77777777" w:rsidR="00F04F65" w:rsidRDefault="00F04F65" w:rsidP="00F04F65"/>
    <w:p w14:paraId="1E1B4479" w14:textId="77777777" w:rsidR="00F04F65" w:rsidRPr="002A1CB7" w:rsidRDefault="00F04F65" w:rsidP="00F04F65">
      <w:pPr>
        <w:rPr>
          <w:b/>
        </w:rPr>
      </w:pPr>
      <w:r w:rsidRPr="002A1CB7">
        <w:rPr>
          <w:b/>
        </w:rPr>
        <w:t>6.1 Redegør for hvordan det forventes at kompetencemål kan nås inden for den afsatte studietid.</w:t>
      </w:r>
    </w:p>
    <w:p w14:paraId="171E8DA2" w14:textId="77777777" w:rsidR="00F04F65" w:rsidRPr="00C958A8" w:rsidRDefault="00F04F65" w:rsidP="00F04F65"/>
    <w:p w14:paraId="0A2C31C2"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5C7D91E7" w14:textId="77777777" w:rsidR="00F04F65" w:rsidRDefault="00F04F65" w:rsidP="00F04F65"/>
    <w:p w14:paraId="58532E1F" w14:textId="77777777" w:rsidR="00F04F65" w:rsidRDefault="00F04F65" w:rsidP="00F04F65">
      <w:pPr>
        <w:pStyle w:val="Overskrift2"/>
      </w:pPr>
      <w:bookmarkStart w:id="25" w:name="_Toc179277034"/>
      <w:bookmarkStart w:id="26" w:name="_Toc162264220"/>
      <w:bookmarkStart w:id="27" w:name="_Toc165017534"/>
      <w:bookmarkStart w:id="28" w:name="_Toc205552856"/>
      <w:r w:rsidRPr="00C958A8">
        <w:t>Uddannelsens/kursets indhold</w:t>
      </w:r>
      <w:bookmarkEnd w:id="25"/>
      <w:bookmarkEnd w:id="26"/>
      <w:bookmarkEnd w:id="27"/>
      <w:bookmarkEnd w:id="28"/>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727609298"/>
          <w:placeholder>
            <w:docPart w:val="7718625772B3466989E0A7FBDA357D2A"/>
          </w:placeholder>
        </w:sdtPr>
        <w:sdtContent>
          <w:tr w:rsidR="00F04F65" w14:paraId="5AC17EB5" w14:textId="77777777" w:rsidTr="00A52E44">
            <w:tc>
              <w:tcPr>
                <w:tcW w:w="7966" w:type="dxa"/>
                <w:shd w:val="clear" w:color="auto" w:fill="E1EFFD"/>
              </w:tcPr>
              <w:p w14:paraId="0A1D47FC" w14:textId="77777777" w:rsidR="00F04F65" w:rsidRDefault="00F04F65" w:rsidP="00A52E44">
                <w:pPr>
                  <w:pStyle w:val="Boksoverskrift"/>
                </w:pPr>
                <w:r w:rsidRPr="00FD091D">
                  <w:t>Kriterier for uddannelsens/kursets indhold</w:t>
                </w:r>
              </w:p>
              <w:p w14:paraId="205F5787" w14:textId="77777777" w:rsidR="00F04F65" w:rsidRDefault="00F04F65" w:rsidP="00A52E44">
                <w:pPr>
                  <w:pStyle w:val="Bokstekst"/>
                  <w:numPr>
                    <w:ilvl w:val="0"/>
                    <w:numId w:val="19"/>
                  </w:numPr>
                  <w:spacing w:after="130"/>
                </w:pPr>
                <w:r>
                  <w:t>Der er konsistens mellem uddannelsens/kursets formål, kompetencemål, struktur og faglige indhold.</w:t>
                </w:r>
              </w:p>
              <w:p w14:paraId="04ADACBD" w14:textId="77777777" w:rsidR="00F04F65" w:rsidRDefault="00F04F65" w:rsidP="00A52E44">
                <w:pPr>
                  <w:pStyle w:val="Bokstekst"/>
                  <w:numPr>
                    <w:ilvl w:val="0"/>
                    <w:numId w:val="19"/>
                  </w:numPr>
                  <w:spacing w:after="130"/>
                </w:pPr>
                <w:r w:rsidRPr="00D827FF">
                  <w:t>Pensum er sammenligneligt med pensum på uddannelser/kurser på samme niveau,</w:t>
                </w:r>
                <w:r>
                  <w:t xml:space="preserve"> </w:t>
                </w:r>
                <w:r w:rsidRPr="00D827FF">
                  <w:t>tilgængelig</w:t>
                </w:r>
                <w:r>
                  <w:t>t</w:t>
                </w:r>
                <w:r w:rsidRPr="00D827FF">
                  <w:t xml:space="preserve"> for de studerende og beskrevet på hjemmesiden på minimum dansk og/eller engelsk og realistisk i forhold til uddannelsens/kursets varighed.</w:t>
                </w:r>
                <w:r>
                  <w:t xml:space="preserve"> </w:t>
                </w:r>
              </w:p>
              <w:p w14:paraId="15C88835" w14:textId="77777777" w:rsidR="00F04F65" w:rsidRDefault="00F04F65" w:rsidP="00A52E44">
                <w:pPr>
                  <w:pStyle w:val="Bokstekst"/>
                  <w:numPr>
                    <w:ilvl w:val="0"/>
                    <w:numId w:val="19"/>
                  </w:numPr>
                  <w:spacing w:after="130"/>
                </w:pPr>
                <w:r>
                  <w:t>Der er en studieplan eller et lignende dokument, hvor de studerende kan finde samlet information om uddannelsens/kursets formål, sigte og kompetencemål, indhold, uddannelses-/kursusstruktur, undervisningsform, adgang, brugerbetaling og kvalitetssikring. Studieplanen eller et lignende dokument skal være tilgængelig på uddannelsesinstitutionens hjemmeside på minimum dansk og/eller engelsk.</w:t>
                </w:r>
              </w:p>
              <w:p w14:paraId="491E1FE9" w14:textId="77777777" w:rsidR="00F04F65" w:rsidRDefault="00F04F65" w:rsidP="00A52E44">
                <w:pPr>
                  <w:pStyle w:val="Bokstekst"/>
                  <w:numPr>
                    <w:ilvl w:val="0"/>
                    <w:numId w:val="19"/>
                  </w:numPr>
                  <w:spacing w:after="130"/>
                </w:pPr>
                <w:r w:rsidRPr="009A3C77">
                  <w:t xml:space="preserve">Studieplan eller et lignende dokument er sammenligneligt med studieplan eller et lignende dokument på uddannelser/kurser på samme niveau, og </w:t>
                </w:r>
                <w:r>
                  <w:t>indeholder</w:t>
                </w:r>
                <w:r w:rsidRPr="009A3C77">
                  <w:t xml:space="preserve"> kompetencemål, der er realistiske i forhold til uddannelsens/kursets varighed.</w:t>
                </w:r>
                <w:r>
                  <w:t xml:space="preserve"> </w:t>
                </w:r>
              </w:p>
              <w:p w14:paraId="23BB1280" w14:textId="77777777" w:rsidR="00F04F65" w:rsidRPr="00FD091D" w:rsidRDefault="00F04F65" w:rsidP="00A52E44">
                <w:pPr>
                  <w:pStyle w:val="Bokstekst"/>
                  <w:numPr>
                    <w:ilvl w:val="0"/>
                    <w:numId w:val="19"/>
                  </w:numPr>
                  <w:spacing w:after="130"/>
                </w:pPr>
                <w:r w:rsidRPr="000B0479">
                  <w:t>Uddannelsens viden</w:t>
                </w:r>
                <w:r>
                  <w:t>s</w:t>
                </w:r>
                <w:r w:rsidRPr="000B0479">
                  <w:t xml:space="preserve">grundlag svarer til kravene på tilsvarende uddannelsesniveauer i en dansk kontekst. Hvis der er afvigelser herfra, skal det være begrundet, </w:t>
                </w:r>
                <w:r w:rsidRPr="00866E58">
                  <w:t>og de</w:t>
                </w:r>
                <w:r>
                  <w:t>t</w:t>
                </w:r>
                <w:r w:rsidRPr="00866E58">
                  <w:t xml:space="preserve"> skal som minimum svare til uddannelsesniveauerne i den samarbejdende institutions kontekst</w:t>
                </w:r>
                <w:r>
                  <w:t xml:space="preserve">. </w:t>
                </w:r>
              </w:p>
            </w:tc>
          </w:tr>
        </w:sdtContent>
      </w:sdt>
    </w:tbl>
    <w:p w14:paraId="4C26C729" w14:textId="77777777" w:rsidR="00F04F65" w:rsidRPr="00FD091D" w:rsidRDefault="00F04F65" w:rsidP="00F04F65"/>
    <w:p w14:paraId="06B34ED5" w14:textId="77777777" w:rsidR="00F04F65" w:rsidRDefault="00F04F65" w:rsidP="00F04F65">
      <w:pPr>
        <w:pStyle w:val="Overskrift3udennummerering"/>
      </w:pPr>
      <w:r w:rsidRPr="00C958A8">
        <w:t xml:space="preserve">Spørgsmål </w:t>
      </w:r>
      <w:r>
        <w:t>7</w:t>
      </w:r>
      <w:r w:rsidRPr="00C958A8">
        <w:t>:</w:t>
      </w:r>
    </w:p>
    <w:p w14:paraId="27E3FA2D" w14:textId="77777777" w:rsidR="00F04F65" w:rsidRPr="002A1CB7" w:rsidRDefault="00F04F65" w:rsidP="00F04F65">
      <w:pPr>
        <w:rPr>
          <w:b/>
        </w:rPr>
      </w:pPr>
      <w:r w:rsidRPr="002A1CB7">
        <w:rPr>
          <w:b/>
        </w:rPr>
        <w:t>Hvad er uddannelsens/kursets forløb/enkeltdele, hvordan er uddannelsen bygget op ift. struktur og indhold, og hvor er det beskrevet?</w:t>
      </w:r>
    </w:p>
    <w:p w14:paraId="70015E0C" w14:textId="77777777" w:rsidR="00F04F65" w:rsidRPr="00C958A8" w:rsidRDefault="00F04F65" w:rsidP="00F04F65"/>
    <w:p w14:paraId="7F81DA0E"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33975A46" w14:textId="77777777" w:rsidR="00F04F65" w:rsidRDefault="00F04F65" w:rsidP="00F04F65"/>
    <w:p w14:paraId="506F0DC4" w14:textId="77777777" w:rsidR="00F04F65" w:rsidRPr="00C958A8" w:rsidRDefault="00F04F65" w:rsidP="00F04F65">
      <w:r w:rsidRPr="00C958A8">
        <w:t>NB: Besvarelsen skal beskrive alle selvstændige eller afsluttede enkeltdele af uddannelsen/kurset.</w:t>
      </w:r>
    </w:p>
    <w:p w14:paraId="4F6FE5FA" w14:textId="77777777" w:rsidR="00F04F65" w:rsidRPr="00C958A8" w:rsidRDefault="00F04F65" w:rsidP="00F04F65">
      <w:pPr>
        <w:rPr>
          <w:i/>
        </w:rPr>
      </w:pPr>
    </w:p>
    <w:p w14:paraId="12D6967E" w14:textId="77777777" w:rsidR="00F04F65" w:rsidRDefault="00F04F65" w:rsidP="00F04F65">
      <w:pPr>
        <w:pStyle w:val="Overskrift3udennummerering"/>
      </w:pPr>
      <w:r w:rsidRPr="00C958A8">
        <w:lastRenderedPageBreak/>
        <w:t xml:space="preserve">Spørgsmål </w:t>
      </w:r>
      <w:r>
        <w:t>8</w:t>
      </w:r>
      <w:r w:rsidRPr="00C958A8">
        <w:t>:</w:t>
      </w:r>
    </w:p>
    <w:p w14:paraId="4D581E1D" w14:textId="77777777" w:rsidR="00F04F65" w:rsidRPr="002A1CB7" w:rsidRDefault="00F04F65" w:rsidP="00F04F65">
      <w:pPr>
        <w:rPr>
          <w:b/>
        </w:rPr>
      </w:pPr>
      <w:r w:rsidRPr="002A1CB7">
        <w:rPr>
          <w:b/>
        </w:rPr>
        <w:t>Hvad er pensum og læseplaner for uddannelsen/kurset? Vurdér pensum i forhold til tilsvarende uddannelser og de enkelte kursers varighed.</w:t>
      </w:r>
    </w:p>
    <w:p w14:paraId="48881D2B" w14:textId="77777777" w:rsidR="00F04F65" w:rsidRDefault="00F04F65" w:rsidP="00F04F65"/>
    <w:p w14:paraId="28D3E446"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63E90940" w14:textId="77777777" w:rsidR="00F04F65" w:rsidRPr="00C958A8" w:rsidRDefault="00F04F65" w:rsidP="00F04F65"/>
    <w:p w14:paraId="7E14C273" w14:textId="77777777" w:rsidR="00F04F65" w:rsidRPr="002A1CB7" w:rsidRDefault="00F04F65" w:rsidP="00F04F65">
      <w:pPr>
        <w:rPr>
          <w:b/>
        </w:rPr>
      </w:pPr>
      <w:r w:rsidRPr="002A1CB7">
        <w:rPr>
          <w:b/>
        </w:rPr>
        <w:t>8.1 Hvor er studieplan og pensum tilgængelige og på hvilke sprog?</w:t>
      </w:r>
    </w:p>
    <w:p w14:paraId="7D74ACAF" w14:textId="77777777" w:rsidR="00F04F65" w:rsidRDefault="00F04F65" w:rsidP="00F04F65"/>
    <w:p w14:paraId="0011BFF9"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43FE5374" w14:textId="77777777" w:rsidR="00F04F65" w:rsidRDefault="00F04F65" w:rsidP="00F04F65"/>
    <w:p w14:paraId="0ED45220" w14:textId="77777777" w:rsidR="00F04F65" w:rsidRPr="00C958A8" w:rsidRDefault="00F04F65" w:rsidP="00F04F65">
      <w:r w:rsidRPr="00C958A8">
        <w:t>NB: I kan nøjes med at vedlægge dokumentation i form af pensum eller læseplan og undlade at besvare spørgsmålet skriftligt.</w:t>
      </w:r>
      <w:r>
        <w:t xml:space="preserve"> Vedlæg meget gerne, hvordan fagene udfolder sig i lektioner med tilhørende emner og pensum.</w:t>
      </w:r>
    </w:p>
    <w:p w14:paraId="025F5398" w14:textId="77777777" w:rsidR="00F04F65" w:rsidRPr="00C958A8" w:rsidRDefault="00F04F65" w:rsidP="00F04F65"/>
    <w:p w14:paraId="1E16AA04" w14:textId="77777777" w:rsidR="00F04F65" w:rsidRPr="00C958A8" w:rsidRDefault="00F04F65" w:rsidP="00F04F65">
      <w:pPr>
        <w:pStyle w:val="Overskrift3udennummerering"/>
      </w:pPr>
      <w:r w:rsidRPr="00C958A8">
        <w:t xml:space="preserve">Spørgsmål </w:t>
      </w:r>
      <w:r>
        <w:t>9</w:t>
      </w:r>
      <w:r w:rsidRPr="00C958A8">
        <w:t>:</w:t>
      </w:r>
    </w:p>
    <w:p w14:paraId="66850CFB" w14:textId="77777777" w:rsidR="00F04F65" w:rsidRPr="002A1CB7" w:rsidRDefault="00F04F65" w:rsidP="00F04F65">
      <w:pPr>
        <w:rPr>
          <w:b/>
        </w:rPr>
      </w:pPr>
      <w:r w:rsidRPr="002A1CB7">
        <w:rPr>
          <w:b/>
        </w:rPr>
        <w:t>Er der udarbejdet en studieplan eller et lignende dokument, der i detaljer beskriver uddannelsens/kursets indhold, og hvor kan dette findes?</w:t>
      </w:r>
    </w:p>
    <w:p w14:paraId="194FEC80" w14:textId="77777777" w:rsidR="00F04F65" w:rsidRPr="00C958A8" w:rsidRDefault="00F04F65" w:rsidP="00F04F65"/>
    <w:p w14:paraId="2A30B2E2"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294B4D69" w14:textId="77777777" w:rsidR="00F04F65" w:rsidRPr="00C958A8" w:rsidRDefault="00F04F65" w:rsidP="00F04F65"/>
    <w:p w14:paraId="48E58FA8" w14:textId="77777777" w:rsidR="00F04F65" w:rsidRPr="00C958A8" w:rsidRDefault="00F04F65" w:rsidP="00F04F65">
      <w:pPr>
        <w:pStyle w:val="Overskrift3udennummerering"/>
      </w:pPr>
      <w:r w:rsidRPr="00C958A8">
        <w:t xml:space="preserve">Spørgsmål </w:t>
      </w:r>
      <w:r>
        <w:t>10</w:t>
      </w:r>
      <w:r w:rsidRPr="00C958A8">
        <w:t>:</w:t>
      </w:r>
    </w:p>
    <w:p w14:paraId="29C50A0E" w14:textId="77777777" w:rsidR="00F04F65" w:rsidRPr="002A1CB7" w:rsidRDefault="00F04F65" w:rsidP="00F04F65">
      <w:pPr>
        <w:rPr>
          <w:b/>
        </w:rPr>
      </w:pPr>
      <w:r w:rsidRPr="002A1CB7">
        <w:rPr>
          <w:b/>
        </w:rPr>
        <w:t xml:space="preserve">Hvad er uddannelsens/kursets </w:t>
      </w:r>
      <w:proofErr w:type="spellStart"/>
      <w:r w:rsidRPr="002A1CB7">
        <w:rPr>
          <w:b/>
        </w:rPr>
        <w:t>videngrundlag</w:t>
      </w:r>
      <w:proofErr w:type="spellEnd"/>
      <w:r w:rsidRPr="002A1CB7">
        <w:rPr>
          <w:b/>
        </w:rPr>
        <w:t>?</w:t>
      </w:r>
    </w:p>
    <w:p w14:paraId="071F95C1" w14:textId="77777777" w:rsidR="00F04F65" w:rsidRPr="00C958A8" w:rsidRDefault="00F04F65" w:rsidP="00F04F65"/>
    <w:p w14:paraId="61C0B858"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396D00C1" w14:textId="77777777" w:rsidR="00F04F65" w:rsidRPr="00C958A8" w:rsidRDefault="00F04F65" w:rsidP="00F04F65">
      <w:pPr>
        <w:rPr>
          <w:i/>
        </w:rPr>
      </w:pPr>
    </w:p>
    <w:p w14:paraId="25C2BE76" w14:textId="77777777" w:rsidR="00F04F65" w:rsidRPr="00C958A8" w:rsidRDefault="00F04F65" w:rsidP="00F04F65">
      <w:r w:rsidRPr="00C958A8">
        <w:t>NB: Med ”</w:t>
      </w:r>
      <w:proofErr w:type="spellStart"/>
      <w:r w:rsidRPr="00C958A8">
        <w:t>videngrundlag</w:t>
      </w:r>
      <w:proofErr w:type="spellEnd"/>
      <w:r w:rsidRPr="00C958A8">
        <w:t>” menes den form for viden som kursets/uddannelsens indhold og tilrettelæggelse er baseret på, det kan fx være inddragelse af praksis, teori, metode, forskning, udviklingsarbejde eller erhvervs- og professionsbasering.</w:t>
      </w:r>
      <w:r>
        <w:t xml:space="preserve"> Dette perspektiveres i forhold til tilsvarende uddannelser. For akademiske uddannelser skal der dokumenteres, at uddannelsen er forskningsbaseret. Der kan redegøres specifik for, hvordan forskning er forankret til den konkrete enhed, der knytter sig til den specifikke uddannelse,</w:t>
      </w:r>
    </w:p>
    <w:p w14:paraId="3B11803F" w14:textId="77777777" w:rsidR="00F04F65" w:rsidRPr="00C958A8" w:rsidRDefault="00F04F65" w:rsidP="00F04F65"/>
    <w:p w14:paraId="2971C063" w14:textId="77777777" w:rsidR="00F04F65" w:rsidRDefault="00F04F65" w:rsidP="00F04F65">
      <w:r w:rsidRPr="00C958A8">
        <w:t>Hvis I ikke har dokumentation for besvarelsen af dette spørgsmål, er det tilstrækkeligt med skriftlig besvarelse af spørgsmålet.</w:t>
      </w:r>
    </w:p>
    <w:p w14:paraId="0BEE6518" w14:textId="77777777" w:rsidR="00F04F65" w:rsidRDefault="00F04F65" w:rsidP="00F04F65"/>
    <w:p w14:paraId="13F24541" w14:textId="2706AEE8" w:rsidR="00F04F65" w:rsidRDefault="00F04F65" w:rsidP="00F04F65">
      <w:pPr>
        <w:pStyle w:val="Overskrift2"/>
      </w:pPr>
      <w:bookmarkStart w:id="29" w:name="_Toc179277035"/>
      <w:bookmarkStart w:id="30" w:name="_Toc162264221"/>
      <w:bookmarkStart w:id="31" w:name="_Toc165017535"/>
      <w:bookmarkStart w:id="32" w:name="_Toc205552857"/>
      <w:r w:rsidRPr="00C958A8">
        <w:t>Uddannelsens/kursets struktur</w:t>
      </w:r>
      <w:bookmarkEnd w:id="29"/>
      <w:bookmarkEnd w:id="30"/>
      <w:bookmarkEnd w:id="31"/>
      <w:bookmarkEnd w:id="32"/>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1474206167"/>
          <w:placeholder>
            <w:docPart w:val="872746750D5B41B6B09EA4BB71D49BC5"/>
          </w:placeholder>
        </w:sdtPr>
        <w:sdtContent>
          <w:tr w:rsidR="00F04F65" w14:paraId="520E87E4" w14:textId="77777777" w:rsidTr="00A52E44">
            <w:tc>
              <w:tcPr>
                <w:tcW w:w="7966" w:type="dxa"/>
                <w:shd w:val="clear" w:color="auto" w:fill="E1EFFD"/>
              </w:tcPr>
              <w:p w14:paraId="50578DA1" w14:textId="77777777" w:rsidR="00F04F65" w:rsidRDefault="00F04F65" w:rsidP="00A52E44">
                <w:pPr>
                  <w:pStyle w:val="Boksoverskrift"/>
                </w:pPr>
                <w:r w:rsidRPr="00855F04">
                  <w:t>Kriterier for uddannelsens/kursets struktur</w:t>
                </w:r>
              </w:p>
              <w:p w14:paraId="49E12A1C" w14:textId="77777777" w:rsidR="00F04F65" w:rsidRDefault="00F04F65" w:rsidP="00A52E44">
                <w:pPr>
                  <w:pStyle w:val="Bokstekst"/>
                  <w:numPr>
                    <w:ilvl w:val="0"/>
                    <w:numId w:val="19"/>
                  </w:numPr>
                  <w:spacing w:after="130"/>
                </w:pPr>
                <w:r>
                  <w:lastRenderedPageBreak/>
                  <w:t xml:space="preserve">Uddannelsen/kurset skal have et klart beskrevet forløb, som er i overensstemmelse med uddannelsens/kursets formål. Forløbet skal være beskrevet i studieplanen eller et lignende dokument. </w:t>
                </w:r>
              </w:p>
              <w:p w14:paraId="5E195F18" w14:textId="77777777" w:rsidR="00F04F65" w:rsidRDefault="00F04F65" w:rsidP="00A52E44">
                <w:pPr>
                  <w:pStyle w:val="Bokstekst"/>
                  <w:numPr>
                    <w:ilvl w:val="0"/>
                    <w:numId w:val="19"/>
                  </w:numPr>
                  <w:spacing w:after="130"/>
                </w:pPr>
                <w:r>
                  <w:t>Det fremgår klart af studieplanen eller et lignende dokument, hvad der udgør de centrale og fundamentale dele af uddannelsens/kursets identitet (kernefaglighed), og hvad der udgør supplerende fagområder, der i højere grad kan betragtes som støttefag, tilvalg eller specialiseringer.</w:t>
                </w:r>
              </w:p>
              <w:p w14:paraId="0E61FD47" w14:textId="77777777" w:rsidR="00F04F65" w:rsidRDefault="00F04F65" w:rsidP="00A52E44">
                <w:pPr>
                  <w:pStyle w:val="Bokstekst"/>
                  <w:numPr>
                    <w:ilvl w:val="0"/>
                    <w:numId w:val="19"/>
                  </w:numPr>
                  <w:spacing w:after="130"/>
                </w:pPr>
                <w:r>
                  <w:t>Det fremgår af studieplanen eller et lignende dokument hvilken progression, der er mellem uddannelsens/kursets dele, herunder om en del forudsætter andre dele.</w:t>
                </w:r>
              </w:p>
              <w:p w14:paraId="603E534D" w14:textId="77777777" w:rsidR="00F04F65" w:rsidRPr="00855F04" w:rsidRDefault="00F04F65" w:rsidP="00A52E44">
                <w:pPr>
                  <w:pStyle w:val="Bokstekst"/>
                  <w:numPr>
                    <w:ilvl w:val="0"/>
                    <w:numId w:val="19"/>
                  </w:numPr>
                  <w:spacing w:after="130"/>
                </w:pPr>
                <w:r>
                  <w:t>Uddannelsesinstitutionen skal i studieplanen eller et lignende dokument angive omfanget af uddannelsen/kurset i måneder eller ECTS, hvis uddannelsen/kurset er på videregående niveau.</w:t>
                </w:r>
              </w:p>
            </w:tc>
          </w:tr>
        </w:sdtContent>
      </w:sdt>
    </w:tbl>
    <w:p w14:paraId="12800448" w14:textId="77777777" w:rsidR="00F04F65" w:rsidRPr="00855F04" w:rsidRDefault="00F04F65" w:rsidP="00F04F65"/>
    <w:p w14:paraId="5430F873" w14:textId="77777777" w:rsidR="00F04F65" w:rsidRPr="00C958A8" w:rsidRDefault="00F04F65" w:rsidP="00F04F65">
      <w:pPr>
        <w:pStyle w:val="Overskrift3udennummerering"/>
      </w:pPr>
      <w:r w:rsidRPr="00C958A8">
        <w:t>Spørgsmål 1</w:t>
      </w:r>
      <w:r>
        <w:t>1</w:t>
      </w:r>
      <w:r w:rsidRPr="00C958A8">
        <w:t>:</w:t>
      </w:r>
    </w:p>
    <w:p w14:paraId="75B839C0" w14:textId="77777777" w:rsidR="00F04F65" w:rsidRPr="002A1CB7" w:rsidRDefault="00F04F65" w:rsidP="00F04F65">
      <w:pPr>
        <w:rPr>
          <w:b/>
        </w:rPr>
      </w:pPr>
      <w:r w:rsidRPr="002A1CB7">
        <w:rPr>
          <w:b/>
        </w:rPr>
        <w:t xml:space="preserve">Skelner uddannelsen/kurset mellem centrale og supplerende fagområder eller dele – i givet fald hvordan? </w:t>
      </w:r>
    </w:p>
    <w:p w14:paraId="378C831F" w14:textId="77777777" w:rsidR="00F04F65" w:rsidRDefault="00F04F65" w:rsidP="00F04F65"/>
    <w:p w14:paraId="248F0638"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1DEE5089" w14:textId="77777777" w:rsidR="00F04F65" w:rsidRDefault="00F04F65" w:rsidP="00F04F65"/>
    <w:p w14:paraId="5A946877" w14:textId="77777777" w:rsidR="00F04F65" w:rsidRPr="002A1CB7" w:rsidRDefault="00F04F65" w:rsidP="00F04F65">
      <w:pPr>
        <w:rPr>
          <w:b/>
        </w:rPr>
      </w:pPr>
      <w:r w:rsidRPr="002A1CB7">
        <w:rPr>
          <w:b/>
        </w:rPr>
        <w:t>11.1 Er der mulighed for valgfag, specialiseringer eller lignende? Er alle fagelementer obligatoriske, eller er der også frivillige aktiviteter?</w:t>
      </w:r>
    </w:p>
    <w:p w14:paraId="0A788F20" w14:textId="77777777" w:rsidR="00F04F65" w:rsidRPr="00C958A8" w:rsidRDefault="00F04F65" w:rsidP="00F04F65"/>
    <w:p w14:paraId="4E1775B2"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750B1AE8" w14:textId="77777777" w:rsidR="00F04F65" w:rsidRPr="00C958A8" w:rsidRDefault="00F04F65" w:rsidP="00F04F65">
      <w:pPr>
        <w:rPr>
          <w:i/>
        </w:rPr>
      </w:pPr>
    </w:p>
    <w:p w14:paraId="4614300A" w14:textId="77777777" w:rsidR="00F04F65" w:rsidRPr="00C958A8" w:rsidRDefault="00F04F65" w:rsidP="00F04F65">
      <w:r w:rsidRPr="00C958A8">
        <w:t xml:space="preserve">NB: Dokumentationen skal tydeligt vise hvilke dele af uddannelsen der er centrale, og hvilke der er supplerende. </w:t>
      </w:r>
    </w:p>
    <w:p w14:paraId="0F83CFEB" w14:textId="77777777" w:rsidR="00F04F65" w:rsidRPr="00C958A8" w:rsidRDefault="00F04F65" w:rsidP="00F04F65"/>
    <w:p w14:paraId="4ECC2D82" w14:textId="77777777" w:rsidR="00F04F65" w:rsidRPr="00C958A8" w:rsidRDefault="00F04F65" w:rsidP="00F04F65">
      <w:pPr>
        <w:pStyle w:val="Overskrift3udennummerering"/>
      </w:pPr>
      <w:r w:rsidRPr="00C958A8">
        <w:t>Spørgsmål 1</w:t>
      </w:r>
      <w:r>
        <w:t>2</w:t>
      </w:r>
      <w:r w:rsidRPr="00C958A8">
        <w:t>:</w:t>
      </w:r>
    </w:p>
    <w:p w14:paraId="09FAA47A" w14:textId="77777777" w:rsidR="00F04F65" w:rsidRPr="002A1CB7" w:rsidRDefault="00F04F65" w:rsidP="00F04F65">
      <w:pPr>
        <w:rPr>
          <w:b/>
        </w:rPr>
      </w:pPr>
      <w:r w:rsidRPr="002A1CB7">
        <w:rPr>
          <w:b/>
        </w:rPr>
        <w:t xml:space="preserve">Hvordan er sammenhængen og evt. progressionen mellem uddannelsens/kursets enkeltdele? </w:t>
      </w:r>
    </w:p>
    <w:p w14:paraId="6F84A466" w14:textId="77777777" w:rsidR="00F04F65" w:rsidRPr="00C958A8" w:rsidRDefault="00F04F65" w:rsidP="00F04F65"/>
    <w:p w14:paraId="4EA3D337"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7DEAD00D" w14:textId="77777777" w:rsidR="00F04F65" w:rsidRPr="00C958A8" w:rsidRDefault="00F04F65" w:rsidP="00F04F65"/>
    <w:p w14:paraId="343C7238" w14:textId="77777777" w:rsidR="00F04F65" w:rsidRDefault="00F04F65" w:rsidP="00F04F65">
      <w:r w:rsidRPr="00C958A8">
        <w:t>NB: Hvis dele af uddannelsen/kurset kun kan gennemføres når andre dele af uddannelsen/kurset er bestået eller gennemført, skal procedurerne herfor fremgå af dokumentationen.</w:t>
      </w:r>
    </w:p>
    <w:p w14:paraId="0DF68C9D" w14:textId="77777777" w:rsidR="00F04F65" w:rsidRDefault="00F04F65" w:rsidP="00F04F65"/>
    <w:p w14:paraId="467D1457" w14:textId="77777777" w:rsidR="00F04F65" w:rsidRPr="00C958A8" w:rsidRDefault="00F04F65" w:rsidP="00F04F65">
      <w:pPr>
        <w:pStyle w:val="Overskrift3udennummerering"/>
      </w:pPr>
      <w:r w:rsidRPr="00C958A8">
        <w:t>Spørgsmål 1</w:t>
      </w:r>
      <w:r>
        <w:t>3</w:t>
      </w:r>
      <w:r w:rsidRPr="00C958A8">
        <w:t>:</w:t>
      </w:r>
    </w:p>
    <w:p w14:paraId="47821503" w14:textId="77777777" w:rsidR="00F04F65" w:rsidRPr="002A1CB7" w:rsidRDefault="00F04F65" w:rsidP="00F04F65">
      <w:pPr>
        <w:rPr>
          <w:b/>
        </w:rPr>
      </w:pPr>
      <w:r w:rsidRPr="002A1CB7">
        <w:rPr>
          <w:b/>
        </w:rPr>
        <w:t xml:space="preserve">Hvad er omfanget af uddannelsen/kurset angivet i hele måneder eller ECTS? </w:t>
      </w:r>
    </w:p>
    <w:p w14:paraId="646CF1E6"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4288EE47" w14:textId="77777777" w:rsidR="00F04F65" w:rsidRPr="00C958A8" w:rsidRDefault="00F04F65" w:rsidP="00F04F65">
      <w:pPr>
        <w:rPr>
          <w:i/>
        </w:rPr>
      </w:pPr>
    </w:p>
    <w:p w14:paraId="1A29FEF3" w14:textId="77777777" w:rsidR="00F04F65" w:rsidRDefault="00F04F65" w:rsidP="00F04F65">
      <w:pPr>
        <w:pStyle w:val="Overskrift2"/>
      </w:pPr>
      <w:bookmarkStart w:id="33" w:name="_Toc179277036"/>
      <w:bookmarkStart w:id="34" w:name="_Toc162264222"/>
      <w:bookmarkStart w:id="35" w:name="_Toc165017536"/>
      <w:bookmarkStart w:id="36" w:name="_Toc205552858"/>
      <w:r w:rsidRPr="00C958A8">
        <w:lastRenderedPageBreak/>
        <w:t>Undervisnings-, prøve- og eksamensformer</w:t>
      </w:r>
      <w:bookmarkEnd w:id="33"/>
      <w:bookmarkEnd w:id="34"/>
      <w:bookmarkEnd w:id="35"/>
      <w:bookmarkEnd w:id="36"/>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2116437873"/>
          <w:placeholder>
            <w:docPart w:val="A5C319B6E18449E79E241078D446FB99"/>
          </w:placeholder>
        </w:sdtPr>
        <w:sdtContent>
          <w:tr w:rsidR="00F04F65" w14:paraId="538AF101" w14:textId="77777777" w:rsidTr="00A52E44">
            <w:tc>
              <w:tcPr>
                <w:tcW w:w="7966" w:type="dxa"/>
                <w:shd w:val="clear" w:color="auto" w:fill="E1EFFD"/>
              </w:tcPr>
              <w:p w14:paraId="58266BFE" w14:textId="77777777" w:rsidR="00F04F65" w:rsidRDefault="00F04F65" w:rsidP="00A52E44">
                <w:pPr>
                  <w:pStyle w:val="Boksoverskrift"/>
                </w:pPr>
                <w:r w:rsidRPr="00AF14BB">
                  <w:t>Kriterier for undervisnings-, prøve- og eksamensformer</w:t>
                </w:r>
              </w:p>
              <w:p w14:paraId="5509E68F" w14:textId="77777777" w:rsidR="00F04F65" w:rsidRDefault="00F04F65" w:rsidP="00A52E44">
                <w:pPr>
                  <w:pStyle w:val="Bokstekst"/>
                  <w:numPr>
                    <w:ilvl w:val="0"/>
                    <w:numId w:val="19"/>
                  </w:numPr>
                  <w:spacing w:after="130"/>
                </w:pPr>
                <w:r>
                  <w:t>Undervisningsformerne understøtter uddannelsens/kursets faglige formål og kompetencemål.</w:t>
                </w:r>
              </w:p>
              <w:p w14:paraId="77DEDC61" w14:textId="77777777" w:rsidR="00F04F65" w:rsidRDefault="00F04F65" w:rsidP="00A52E44">
                <w:pPr>
                  <w:pStyle w:val="Bokstekst"/>
                  <w:numPr>
                    <w:ilvl w:val="0"/>
                    <w:numId w:val="19"/>
                  </w:numPr>
                  <w:spacing w:after="130"/>
                </w:pPr>
                <w:r w:rsidRPr="000B0479">
                  <w:t>Hvis uddannelsen/kurset er kompetencegivende, understøtter prøve- og eksamensformer uddannelsens/kursets faglige formål og kompetencemål og lever op til kravene på tilsvarende uddannelsesniveau i en dansk kontekst. Hvis der er afvigelser herfra,</w:t>
                </w:r>
                <w:r>
                  <w:t xml:space="preserve"> skal det være begrundet, </w:t>
                </w:r>
                <w:r w:rsidRPr="00866E58">
                  <w:t>og de</w:t>
                </w:r>
                <w:r>
                  <w:t>t</w:t>
                </w:r>
                <w:r w:rsidRPr="00866E58">
                  <w:t xml:space="preserve"> skal som minimum svare til uddannelsesniveauerne i den samarbejdende institutions kontekst</w:t>
                </w:r>
                <w:r>
                  <w:t xml:space="preserve">. </w:t>
                </w:r>
              </w:p>
              <w:p w14:paraId="3BB96CAD" w14:textId="77777777" w:rsidR="00F04F65" w:rsidRPr="00AF14BB" w:rsidRDefault="00F04F65" w:rsidP="00A52E44">
                <w:pPr>
                  <w:pStyle w:val="Bokstekst"/>
                  <w:numPr>
                    <w:ilvl w:val="0"/>
                    <w:numId w:val="19"/>
                  </w:numPr>
                  <w:spacing w:after="130"/>
                </w:pPr>
                <w:r>
                  <w:t xml:space="preserve">Hvis uddannelsen/kurset er kompetencegivende og indeholder et afsluttende projekt, skal dette svare til kravene på tilsvarende uddannelsesniveauer i en dansk kontekst. Hvis der er afvigelser herfra, skal det være begrundet, </w:t>
                </w:r>
                <w:r w:rsidRPr="00866E58">
                  <w:t>og de</w:t>
                </w:r>
                <w:r>
                  <w:t>t</w:t>
                </w:r>
                <w:r w:rsidRPr="00866E58">
                  <w:t xml:space="preserve"> skal som minimum svare til uddannelsesniveauerne i den samarbejdende institutions kontekst</w:t>
                </w:r>
                <w:r>
                  <w:t>.</w:t>
                </w:r>
                <w:r w:rsidDel="00D3437E">
                  <w:t xml:space="preserve"> </w:t>
                </w:r>
              </w:p>
            </w:tc>
          </w:tr>
        </w:sdtContent>
      </w:sdt>
    </w:tbl>
    <w:p w14:paraId="144C8A22" w14:textId="77777777" w:rsidR="00F04F65" w:rsidRPr="00855F04" w:rsidRDefault="00F04F65" w:rsidP="00F04F65"/>
    <w:p w14:paraId="575BFADD" w14:textId="77777777" w:rsidR="00F04F65" w:rsidRPr="00C958A8" w:rsidRDefault="00F04F65" w:rsidP="00F04F65">
      <w:pPr>
        <w:pStyle w:val="Overskrift3udennummerering"/>
      </w:pPr>
      <w:r w:rsidRPr="00C958A8">
        <w:t>Spørgsmål 1</w:t>
      </w:r>
      <w:r>
        <w:t>4</w:t>
      </w:r>
      <w:r w:rsidRPr="00C958A8">
        <w:t>:</w:t>
      </w:r>
    </w:p>
    <w:p w14:paraId="7EB3D92E" w14:textId="77777777" w:rsidR="00F04F65" w:rsidRPr="002A1CB7" w:rsidRDefault="00F04F65" w:rsidP="00F04F65">
      <w:pPr>
        <w:rPr>
          <w:b/>
        </w:rPr>
      </w:pPr>
      <w:r w:rsidRPr="002A1CB7">
        <w:rPr>
          <w:b/>
        </w:rPr>
        <w:t>Hvilke undervisningsformer anvendes der på uddannelsen/kurset? Redegør for hvordan disse knytter sig til faglige formål og kompetencemål.</w:t>
      </w:r>
    </w:p>
    <w:p w14:paraId="549FC54D" w14:textId="77777777" w:rsidR="00F04F65" w:rsidRDefault="00F04F65" w:rsidP="00F04F65"/>
    <w:p w14:paraId="1061041A"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74E706D9" w14:textId="77777777" w:rsidR="00F04F65" w:rsidRDefault="00F04F65" w:rsidP="00F04F65"/>
    <w:p w14:paraId="5DFEB5E1" w14:textId="77777777" w:rsidR="00F04F65" w:rsidRPr="002A1CB7" w:rsidRDefault="00F04F65" w:rsidP="00F04F65">
      <w:pPr>
        <w:rPr>
          <w:b/>
        </w:rPr>
      </w:pPr>
      <w:r w:rsidRPr="00DB3104">
        <w:rPr>
          <w:b/>
        </w:rPr>
        <w:t>14.1 Hvilke pædagogiske og faglige overvejelser ligger bag uddannelsens/kursets valg af undervis</w:t>
      </w:r>
      <w:r w:rsidRPr="002A1CB7">
        <w:rPr>
          <w:b/>
        </w:rPr>
        <w:t xml:space="preserve">ningsformer? </w:t>
      </w:r>
    </w:p>
    <w:p w14:paraId="0F946D1B" w14:textId="77777777" w:rsidR="00F04F65" w:rsidRPr="00C958A8" w:rsidRDefault="00F04F65" w:rsidP="00F04F65"/>
    <w:p w14:paraId="4C2A5BA8"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100B1460" w14:textId="77777777" w:rsidR="00F04F65" w:rsidRPr="00C958A8" w:rsidRDefault="00F04F65" w:rsidP="00F04F65">
      <w:pPr>
        <w:rPr>
          <w:i/>
        </w:rPr>
      </w:pPr>
    </w:p>
    <w:p w14:paraId="14196046" w14:textId="77777777" w:rsidR="00F04F65" w:rsidRDefault="00F04F65" w:rsidP="00F04F65">
      <w:pPr>
        <w:rPr>
          <w:b/>
        </w:rPr>
      </w:pPr>
      <w:r w:rsidRPr="002A1CB7">
        <w:rPr>
          <w:b/>
        </w:rPr>
        <w:t>14.2 Hvilke overvejelser er der gjort sig om brug af nyere teknologier såsom AI? Og hvordan håndteres og anvendes disse i undervisningen? Og er der formuleret retningslinjer for dette?</w:t>
      </w:r>
    </w:p>
    <w:p w14:paraId="2C8F1627" w14:textId="77777777" w:rsidR="00F04F65" w:rsidRDefault="00F04F65" w:rsidP="00F04F65"/>
    <w:p w14:paraId="08519CE7"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3DFD0F60" w14:textId="77777777" w:rsidR="00F04F65" w:rsidRPr="00C958A8" w:rsidRDefault="00F04F65" w:rsidP="00F04F65"/>
    <w:p w14:paraId="3043BE54" w14:textId="77777777" w:rsidR="00F04F65" w:rsidRPr="00C958A8" w:rsidRDefault="00F04F65" w:rsidP="00F04F65">
      <w:pPr>
        <w:pStyle w:val="Overskrift3udennummerering"/>
      </w:pPr>
      <w:r w:rsidRPr="00C958A8">
        <w:t>Spørgsmål 1</w:t>
      </w:r>
      <w:r>
        <w:t>5</w:t>
      </w:r>
      <w:r w:rsidRPr="00C958A8">
        <w:t>:</w:t>
      </w:r>
    </w:p>
    <w:p w14:paraId="31E957EF" w14:textId="77777777" w:rsidR="00F04F65" w:rsidRPr="002A1CB7" w:rsidRDefault="00F04F65" w:rsidP="00F04F65">
      <w:pPr>
        <w:rPr>
          <w:b/>
        </w:rPr>
      </w:pPr>
      <w:r w:rsidRPr="002A1CB7">
        <w:rPr>
          <w:b/>
        </w:rPr>
        <w:t>Hvilke prøve- og eksamensformer anvendes der på uddannelsen/kurset, og hvorledes understøtter de faglige formål og kompetencemål, også kravene på uddannelser af tilsvarende uddannelsesniveau taget i betragtning?</w:t>
      </w:r>
    </w:p>
    <w:p w14:paraId="5FDF473C" w14:textId="77777777" w:rsidR="00F04F65" w:rsidRDefault="00F04F65" w:rsidP="00F04F65"/>
    <w:p w14:paraId="13BCB9B8" w14:textId="77777777" w:rsidR="00F04F65" w:rsidRPr="00C958A8" w:rsidRDefault="00F04F65" w:rsidP="00F04F65">
      <w:r w:rsidRPr="00C958A8">
        <w:rPr>
          <w:i/>
        </w:rPr>
        <w:fldChar w:fldCharType="begin"/>
      </w:r>
      <w:r w:rsidRPr="00C958A8">
        <w:rPr>
          <w:i/>
        </w:rPr>
        <w:instrText xml:space="preserve"> macrobutton"" Klik og skriv </w:instrText>
      </w:r>
      <w:r w:rsidRPr="00C958A8">
        <w:fldChar w:fldCharType="end"/>
      </w:r>
    </w:p>
    <w:p w14:paraId="4A2D710E" w14:textId="77777777" w:rsidR="00F04F65" w:rsidRDefault="00F04F65" w:rsidP="00F04F65"/>
    <w:p w14:paraId="4C56FC2E" w14:textId="77777777" w:rsidR="00F04F65" w:rsidRPr="002A1CB7" w:rsidRDefault="00F04F65" w:rsidP="00F04F65">
      <w:pPr>
        <w:rPr>
          <w:b/>
        </w:rPr>
      </w:pPr>
      <w:r w:rsidRPr="002A1CB7">
        <w:rPr>
          <w:b/>
        </w:rPr>
        <w:t xml:space="preserve">15.2 Hvilke pædagogiske og faglige overvejelser ligger bag uddannelsens/kursets valg af prøve- og eksamensformer? </w:t>
      </w:r>
    </w:p>
    <w:p w14:paraId="40153F3C" w14:textId="77777777" w:rsidR="00F04F65" w:rsidRPr="00C958A8" w:rsidRDefault="00F04F65" w:rsidP="00F04F65"/>
    <w:p w14:paraId="0A27C86D" w14:textId="77777777" w:rsidR="00F04F65" w:rsidRPr="00C958A8" w:rsidRDefault="00F04F65" w:rsidP="00F04F65">
      <w:pPr>
        <w:rPr>
          <w:i/>
        </w:rPr>
      </w:pPr>
      <w:r w:rsidRPr="00C958A8">
        <w:rPr>
          <w:i/>
        </w:rPr>
        <w:lastRenderedPageBreak/>
        <w:fldChar w:fldCharType="begin"/>
      </w:r>
      <w:r w:rsidRPr="00C958A8">
        <w:rPr>
          <w:i/>
        </w:rPr>
        <w:instrText xml:space="preserve"> macrobutton"" Klik og skriv </w:instrText>
      </w:r>
      <w:r w:rsidRPr="00C958A8">
        <w:fldChar w:fldCharType="end"/>
      </w:r>
    </w:p>
    <w:p w14:paraId="3340B918" w14:textId="77777777" w:rsidR="00F04F65" w:rsidRDefault="00F04F65" w:rsidP="00F04F65">
      <w:pPr>
        <w:rPr>
          <w:i/>
        </w:rPr>
      </w:pPr>
    </w:p>
    <w:p w14:paraId="550989BC" w14:textId="77777777" w:rsidR="00F04F65" w:rsidRPr="002A1CB7" w:rsidRDefault="00F04F65" w:rsidP="00F04F65">
      <w:pPr>
        <w:rPr>
          <w:b/>
        </w:rPr>
      </w:pPr>
      <w:r w:rsidRPr="002A1CB7">
        <w:rPr>
          <w:b/>
        </w:rPr>
        <w:t xml:space="preserve">15. 2 Hvordan håndteres og anvendes nyere teknologier såsom AI i </w:t>
      </w:r>
      <w:proofErr w:type="spellStart"/>
      <w:r w:rsidRPr="002A1CB7">
        <w:rPr>
          <w:b/>
        </w:rPr>
        <w:t>udprøvningen</w:t>
      </w:r>
      <w:proofErr w:type="spellEnd"/>
      <w:r w:rsidRPr="002A1CB7">
        <w:rPr>
          <w:b/>
        </w:rPr>
        <w:t>?</w:t>
      </w:r>
    </w:p>
    <w:p w14:paraId="69F5DE17" w14:textId="77777777" w:rsidR="00F04F65" w:rsidRPr="00C958A8" w:rsidRDefault="00F04F65" w:rsidP="00F04F65"/>
    <w:p w14:paraId="18560EAC" w14:textId="77777777" w:rsidR="00F04F65" w:rsidRPr="00C958A8" w:rsidRDefault="00F04F65" w:rsidP="00F04F65">
      <w:pPr>
        <w:pStyle w:val="Overskrift3udennummerering"/>
      </w:pPr>
      <w:r w:rsidRPr="00C958A8">
        <w:t xml:space="preserve">Spørgsmål </w:t>
      </w:r>
      <w:r>
        <w:t>16</w:t>
      </w:r>
      <w:r w:rsidRPr="00C958A8">
        <w:t>:</w:t>
      </w:r>
    </w:p>
    <w:p w14:paraId="387D88B1" w14:textId="77777777" w:rsidR="00F04F65" w:rsidRPr="002A1CB7" w:rsidRDefault="00F04F65" w:rsidP="00F04F65">
      <w:pPr>
        <w:rPr>
          <w:b/>
        </w:rPr>
      </w:pPr>
      <w:r w:rsidRPr="002A1CB7">
        <w:rPr>
          <w:b/>
        </w:rPr>
        <w:t>Indeholder uddannelsen/kurset et afsluttende projekt? Hvilke krav stilles? Og hvorledes svarer de til kravene på tilsvarende uddannelsesniveau?</w:t>
      </w:r>
    </w:p>
    <w:p w14:paraId="42F1CE95" w14:textId="77777777" w:rsidR="00F04F65" w:rsidRPr="00C958A8" w:rsidRDefault="00F04F65" w:rsidP="00F04F65"/>
    <w:p w14:paraId="518F13A1"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78F0D7BC" w14:textId="77777777" w:rsidR="00F04F65" w:rsidRDefault="00F04F65" w:rsidP="00F04F65"/>
    <w:p w14:paraId="4A9135BE" w14:textId="77777777" w:rsidR="00F04F65" w:rsidRPr="00C958A8" w:rsidRDefault="00F04F65" w:rsidP="00F04F65">
      <w:pPr>
        <w:rPr>
          <w:i/>
        </w:rPr>
      </w:pPr>
      <w:r>
        <w:t>NB. Ved akademiske uddannelser bedes i beskrivelsen inddraget, hvorledes de studerende metodisk og videnskabsteoretisk forberedes på det afsluttende projekt.</w:t>
      </w:r>
    </w:p>
    <w:p w14:paraId="3FC789F9" w14:textId="77777777" w:rsidR="00F04F65" w:rsidRPr="00C958A8" w:rsidRDefault="00F04F65" w:rsidP="00F04F65">
      <w:pPr>
        <w:rPr>
          <w:i/>
        </w:rPr>
      </w:pPr>
    </w:p>
    <w:p w14:paraId="6504E807" w14:textId="77777777" w:rsidR="00F04F65" w:rsidRDefault="00F04F65" w:rsidP="00F04F65">
      <w:pPr>
        <w:pStyle w:val="Overskrift2"/>
      </w:pPr>
      <w:bookmarkStart w:id="37" w:name="_Toc179277037"/>
      <w:bookmarkStart w:id="38" w:name="_Toc162264223"/>
      <w:bookmarkStart w:id="39" w:name="_Toc165017537"/>
      <w:bookmarkStart w:id="40" w:name="_Toc205552859"/>
      <w:r w:rsidRPr="00C958A8">
        <w:t>Adgang</w:t>
      </w:r>
      <w:bookmarkEnd w:id="37"/>
      <w:bookmarkEnd w:id="38"/>
      <w:bookmarkEnd w:id="39"/>
      <w:bookmarkEnd w:id="40"/>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1874418367"/>
          <w:placeholder>
            <w:docPart w:val="CF8F768E1F0A4E2F9DE1D30D83835C29"/>
          </w:placeholder>
        </w:sdtPr>
        <w:sdtContent>
          <w:tr w:rsidR="00F04F65" w14:paraId="4231A4F4" w14:textId="77777777" w:rsidTr="00A52E44">
            <w:tc>
              <w:tcPr>
                <w:tcW w:w="7966" w:type="dxa"/>
                <w:shd w:val="clear" w:color="auto" w:fill="E1EFFD"/>
              </w:tcPr>
              <w:p w14:paraId="084634D4" w14:textId="77777777" w:rsidR="00F04F65" w:rsidRDefault="00F04F65" w:rsidP="00A52E44">
                <w:pPr>
                  <w:pStyle w:val="Boksoverskrift"/>
                </w:pPr>
                <w:r w:rsidRPr="00AF14BB">
                  <w:t>Kriterier for adgang</w:t>
                </w:r>
              </w:p>
              <w:p w14:paraId="08656C28" w14:textId="77777777" w:rsidR="00F04F65" w:rsidRDefault="00F04F65" w:rsidP="00A52E44">
                <w:pPr>
                  <w:pStyle w:val="Bokstekst"/>
                  <w:numPr>
                    <w:ilvl w:val="0"/>
                    <w:numId w:val="19"/>
                  </w:numPr>
                  <w:spacing w:after="130"/>
                </w:pPr>
                <w:r>
                  <w:t>Uddannelsen/kurset har relevante, tilstrækkelige og gennemsigtige optagelseskriterier og en optagelsesprocedure der understøtter opfyldelse af uddannelsens/kursets formål og målsætninger. Optagelseskravene skal være i overensstemmelse med kursets mål, indhold og niveau.</w:t>
                </w:r>
              </w:p>
              <w:p w14:paraId="35F2E46B" w14:textId="77777777" w:rsidR="00F04F65" w:rsidRPr="00AF14BB" w:rsidRDefault="00F04F65" w:rsidP="00A52E44">
                <w:pPr>
                  <w:pStyle w:val="Bokstekst"/>
                  <w:numPr>
                    <w:ilvl w:val="0"/>
                    <w:numId w:val="19"/>
                  </w:numPr>
                  <w:spacing w:after="130"/>
                </w:pPr>
                <w:r w:rsidRPr="00274935">
                  <w:t>Uddannelsesinstitutionen skal sikre, at de studerende har de nødvendige sproglige kvalifikationer til at følge uddannelsen/kurset</w:t>
                </w:r>
                <w:r>
                  <w:t>,</w:t>
                </w:r>
                <w:r w:rsidRPr="00274935">
                  <w:t xml:space="preserve"> gennem både skriftlige og evt. mundtlige sprogtest.</w:t>
                </w:r>
                <w:r>
                  <w:t xml:space="preserve"> </w:t>
                </w:r>
              </w:p>
            </w:tc>
          </w:tr>
        </w:sdtContent>
      </w:sdt>
    </w:tbl>
    <w:p w14:paraId="0591F471" w14:textId="77777777" w:rsidR="00F04F65" w:rsidRPr="00AF14BB" w:rsidRDefault="00F04F65" w:rsidP="00F04F65"/>
    <w:p w14:paraId="4B5B57AF" w14:textId="77777777" w:rsidR="00F04F65" w:rsidRPr="00C958A8" w:rsidRDefault="00F04F65" w:rsidP="00F04F65">
      <w:pPr>
        <w:pStyle w:val="Overskrift3udennummerering"/>
      </w:pPr>
      <w:r w:rsidRPr="00C958A8">
        <w:t xml:space="preserve">Spørgsmål </w:t>
      </w:r>
      <w:r>
        <w:t>17</w:t>
      </w:r>
      <w:r w:rsidRPr="00C958A8">
        <w:t>:</w:t>
      </w:r>
    </w:p>
    <w:p w14:paraId="0A3FBD1A" w14:textId="77777777" w:rsidR="00F04F65" w:rsidRPr="002A1CB7" w:rsidRDefault="00F04F65" w:rsidP="00F04F65">
      <w:pPr>
        <w:rPr>
          <w:b/>
        </w:rPr>
      </w:pPr>
      <w:r w:rsidRPr="002A1CB7">
        <w:rPr>
          <w:b/>
        </w:rPr>
        <w:t>Hvilke kriterier og -procedurer anvender I for optagelse på uddannelsen/kurset, og hvorledes er de overensstemmende med kursets mål, indhold og niveau?</w:t>
      </w:r>
    </w:p>
    <w:p w14:paraId="4A4650D5" w14:textId="77777777" w:rsidR="00F04F65" w:rsidRPr="00C958A8" w:rsidRDefault="00F04F65" w:rsidP="00F04F65"/>
    <w:p w14:paraId="0697D2AD"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0979DB6B" w14:textId="77777777" w:rsidR="00F04F65" w:rsidRDefault="00F04F65" w:rsidP="00F04F65"/>
    <w:p w14:paraId="22E33D90" w14:textId="77777777" w:rsidR="00F04F65" w:rsidRPr="002A1CB7" w:rsidRDefault="00F04F65" w:rsidP="00F04F65">
      <w:pPr>
        <w:rPr>
          <w:b/>
        </w:rPr>
      </w:pPr>
      <w:r>
        <w:rPr>
          <w:b/>
        </w:rPr>
        <w:t>17</w:t>
      </w:r>
      <w:r w:rsidRPr="002A1CB7">
        <w:rPr>
          <w:b/>
        </w:rPr>
        <w:t xml:space="preserve">.1 Hvilke overvejelser har I </w:t>
      </w:r>
      <w:proofErr w:type="spellStart"/>
      <w:r w:rsidRPr="002A1CB7">
        <w:rPr>
          <w:b/>
        </w:rPr>
        <w:t>i</w:t>
      </w:r>
      <w:proofErr w:type="spellEnd"/>
      <w:r w:rsidRPr="002A1CB7">
        <w:rPr>
          <w:b/>
        </w:rPr>
        <w:t xml:space="preserve"> forbindelse med valg af optagelseskriterier og –procedurer?</w:t>
      </w:r>
    </w:p>
    <w:p w14:paraId="02BD7ECE" w14:textId="77777777" w:rsidR="00F04F65" w:rsidRPr="00C958A8" w:rsidRDefault="00F04F65" w:rsidP="00F04F65"/>
    <w:p w14:paraId="3AB64EDF"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7EFC9707" w14:textId="77777777" w:rsidR="00F04F65" w:rsidRPr="00C958A8" w:rsidRDefault="00F04F65" w:rsidP="00F04F65"/>
    <w:p w14:paraId="3B3AEC77" w14:textId="77777777" w:rsidR="00F04F65" w:rsidRPr="00C958A8" w:rsidRDefault="00F04F65" w:rsidP="00F04F65">
      <w:pPr>
        <w:pStyle w:val="Overskrift3udennummerering"/>
      </w:pPr>
      <w:r w:rsidRPr="00C958A8">
        <w:t xml:space="preserve">Spørgsmål </w:t>
      </w:r>
      <w:r>
        <w:t>18</w:t>
      </w:r>
      <w:r w:rsidRPr="00C958A8">
        <w:t>:</w:t>
      </w:r>
    </w:p>
    <w:p w14:paraId="5E8E740F" w14:textId="77777777" w:rsidR="00F04F65" w:rsidRPr="002A1CB7" w:rsidRDefault="00F04F65" w:rsidP="00F04F65">
      <w:pPr>
        <w:rPr>
          <w:b/>
        </w:rPr>
      </w:pPr>
      <w:r w:rsidRPr="002A1CB7">
        <w:rPr>
          <w:b/>
        </w:rPr>
        <w:t xml:space="preserve">Hvordan tester I om de studerende har de nødvendige sproglige kvalifikationer mundtligt og skriftligt? </w:t>
      </w:r>
    </w:p>
    <w:p w14:paraId="1A0753B2"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26228AE3" w14:textId="77777777" w:rsidR="00F04F65" w:rsidRPr="00C958A8" w:rsidRDefault="00F04F65" w:rsidP="00F04F65">
      <w:pPr>
        <w:rPr>
          <w:i/>
        </w:rPr>
      </w:pPr>
    </w:p>
    <w:p w14:paraId="1636FB49" w14:textId="77777777" w:rsidR="00F04F65" w:rsidRDefault="00F04F65" w:rsidP="00F04F65">
      <w:r w:rsidRPr="00C958A8">
        <w:t>NB: Som dokumentation skal I vedlægge en udførlig beskrivelse af de anvendte test.</w:t>
      </w:r>
    </w:p>
    <w:p w14:paraId="4601A971" w14:textId="77777777" w:rsidR="00F04F65" w:rsidRDefault="00F04F65" w:rsidP="00F04F65">
      <w:pPr>
        <w:pStyle w:val="Overskrift2"/>
      </w:pPr>
      <w:bookmarkStart w:id="41" w:name="_Toc179277038"/>
      <w:bookmarkStart w:id="42" w:name="_Toc162264224"/>
      <w:bookmarkStart w:id="43" w:name="_Toc165017538"/>
      <w:bookmarkStart w:id="44" w:name="_Toc205552860"/>
      <w:r w:rsidRPr="00C958A8">
        <w:lastRenderedPageBreak/>
        <w:t>Undervisere</w:t>
      </w:r>
      <w:bookmarkEnd w:id="41"/>
      <w:bookmarkEnd w:id="42"/>
      <w:bookmarkEnd w:id="43"/>
      <w:bookmarkEnd w:id="44"/>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1402341915"/>
          <w:placeholder>
            <w:docPart w:val="D65E487E1CEA4089962E6F167E0AA0A2"/>
          </w:placeholder>
        </w:sdtPr>
        <w:sdtContent>
          <w:tr w:rsidR="00F04F65" w14:paraId="257103F5" w14:textId="77777777" w:rsidTr="00A52E44">
            <w:tc>
              <w:tcPr>
                <w:tcW w:w="7966" w:type="dxa"/>
                <w:shd w:val="clear" w:color="auto" w:fill="E1EFFD"/>
              </w:tcPr>
              <w:p w14:paraId="48CE2F8A" w14:textId="77777777" w:rsidR="00F04F65" w:rsidRDefault="00F04F65" w:rsidP="00A52E44">
                <w:pPr>
                  <w:pStyle w:val="Boksoverskrift"/>
                </w:pPr>
                <w:r w:rsidRPr="00AF14BB">
                  <w:t>Kriterier for undervisere</w:t>
                </w:r>
              </w:p>
              <w:p w14:paraId="290292A8" w14:textId="77777777" w:rsidR="00F04F65" w:rsidRDefault="00F04F65" w:rsidP="00A52E44">
                <w:pPr>
                  <w:pStyle w:val="Bokstekst"/>
                  <w:numPr>
                    <w:ilvl w:val="0"/>
                    <w:numId w:val="19"/>
                  </w:numPr>
                  <w:spacing w:after="130"/>
                </w:pPr>
                <w:r w:rsidRPr="00D827FF">
                  <w:t>Underviserne har et kvalifikationsniveau</w:t>
                </w:r>
                <w:r>
                  <w:t>,</w:t>
                </w:r>
                <w:r w:rsidRPr="00D827FF">
                  <w:t xml:space="preserve"> der lever op til kravene på tilsvarende uddannelsesniveauer</w:t>
                </w:r>
                <w:r>
                  <w:t xml:space="preserve"> i en dansk kontekst. Hvis der er afvigelser herfra, skal det være begrundet, </w:t>
                </w:r>
                <w:r w:rsidRPr="00866E58">
                  <w:t>og de</w:t>
                </w:r>
                <w:r>
                  <w:t>t</w:t>
                </w:r>
                <w:r w:rsidRPr="00866E58">
                  <w:t xml:space="preserve"> skal som minimum svare til uddannelsesniveauerne i den samarbejdende institutions kontekst</w:t>
                </w:r>
                <w:r>
                  <w:t xml:space="preserve">. </w:t>
                </w:r>
              </w:p>
              <w:p w14:paraId="62C1027B" w14:textId="77777777" w:rsidR="00F04F65" w:rsidRDefault="00F04F65" w:rsidP="00A52E44">
                <w:pPr>
                  <w:pStyle w:val="Bokstekst"/>
                  <w:numPr>
                    <w:ilvl w:val="0"/>
                    <w:numId w:val="19"/>
                  </w:numPr>
                  <w:spacing w:after="130"/>
                </w:pPr>
                <w:r w:rsidRPr="00004329">
                  <w:t>Underviserne har de nødvendige faglige og pædagogiske kompetencer til at varetage undervisningen og har de nødvendige sprogkundskaber til at kunne undervise på det sprog</w:t>
                </w:r>
                <w:r>
                  <w:t>,</w:t>
                </w:r>
                <w:r w:rsidRPr="00004329">
                  <w:t xml:space="preserve"> som uddannelsen/kurset udbydes på.</w:t>
                </w:r>
                <w:r>
                  <w:t xml:space="preserve"> </w:t>
                </w:r>
              </w:p>
              <w:p w14:paraId="21892584" w14:textId="77777777" w:rsidR="00F04F65" w:rsidRPr="00AF14BB" w:rsidRDefault="00F04F65" w:rsidP="00A52E44">
                <w:pPr>
                  <w:pStyle w:val="Bokstekst"/>
                  <w:numPr>
                    <w:ilvl w:val="0"/>
                    <w:numId w:val="19"/>
                  </w:numPr>
                  <w:spacing w:after="130"/>
                </w:pPr>
                <w:r w:rsidRPr="00274935">
                  <w:t>I den udstrækning</w:t>
                </w:r>
                <w:r>
                  <w:t>,</w:t>
                </w:r>
                <w:r w:rsidRPr="00274935">
                  <w:t xml:space="preserve"> at løstansatte undervisere varetager undervisningen, er det pædagogisk, fagligt og sprogligt velbegrundet.</w:t>
                </w:r>
                <w:r>
                  <w:t xml:space="preserve"> </w:t>
                </w:r>
              </w:p>
            </w:tc>
          </w:tr>
        </w:sdtContent>
      </w:sdt>
    </w:tbl>
    <w:p w14:paraId="7BB1A105" w14:textId="77777777" w:rsidR="00F04F65" w:rsidRDefault="00F04F65" w:rsidP="00F04F65"/>
    <w:p w14:paraId="687B46E8" w14:textId="77777777" w:rsidR="00F04F65" w:rsidRPr="00C958A8" w:rsidRDefault="00F04F65" w:rsidP="00F04F65">
      <w:pPr>
        <w:pStyle w:val="Overskrift3udennummerering"/>
      </w:pPr>
      <w:r w:rsidRPr="00C958A8">
        <w:t xml:space="preserve">Spørgsmål </w:t>
      </w:r>
      <w:r>
        <w:t>19</w:t>
      </w:r>
      <w:r w:rsidRPr="00C958A8">
        <w:t>:</w:t>
      </w:r>
    </w:p>
    <w:p w14:paraId="5C5C297E" w14:textId="77777777" w:rsidR="00F04F65" w:rsidRPr="002A1CB7" w:rsidRDefault="00F04F65" w:rsidP="00F04F65">
      <w:pPr>
        <w:rPr>
          <w:b/>
        </w:rPr>
      </w:pPr>
      <w:r w:rsidRPr="002A1CB7">
        <w:rPr>
          <w:b/>
        </w:rPr>
        <w:t xml:space="preserve">Hvilke undervisere er tilknyttet uddannelsen/kurset? </w:t>
      </w:r>
    </w:p>
    <w:p w14:paraId="56B0A03D" w14:textId="77777777" w:rsidR="00F04F65" w:rsidRDefault="00F04F65" w:rsidP="00F04F65"/>
    <w:tbl>
      <w:tblPr>
        <w:tblStyle w:val="KatalogTabel"/>
        <w:tblW w:w="0" w:type="auto"/>
        <w:tblLayout w:type="fixed"/>
        <w:tblLook w:val="04A0" w:firstRow="1" w:lastRow="0" w:firstColumn="1" w:lastColumn="0" w:noHBand="0" w:noVBand="1"/>
      </w:tblPr>
      <w:tblGrid>
        <w:gridCol w:w="3982"/>
        <w:gridCol w:w="3983"/>
      </w:tblGrid>
      <w:tr w:rsidR="00F04F65" w14:paraId="320475A7" w14:textId="77777777" w:rsidTr="00A52E4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82" w:type="dxa"/>
          </w:tcPr>
          <w:p w14:paraId="5100195A" w14:textId="77777777" w:rsidR="00F04F65" w:rsidRDefault="00F04F65" w:rsidP="00A52E44">
            <w:pPr>
              <w:pStyle w:val="Kolonneoverskrift"/>
            </w:pPr>
            <w:bookmarkStart w:id="45" w:name="FigureSubtitle"/>
            <w:bookmarkEnd w:id="45"/>
          </w:p>
        </w:tc>
        <w:tc>
          <w:tcPr>
            <w:tcW w:w="3983" w:type="dxa"/>
          </w:tcPr>
          <w:p w14:paraId="0BD97FB2" w14:textId="77777777" w:rsidR="00F04F65" w:rsidRDefault="00F04F65" w:rsidP="00A52E44">
            <w:pPr>
              <w:pStyle w:val="Kolonneoverskrift"/>
              <w:jc w:val="left"/>
              <w:cnfStyle w:val="100000000000" w:firstRow="1" w:lastRow="0" w:firstColumn="0" w:lastColumn="0" w:oddVBand="0" w:evenVBand="0" w:oddHBand="0" w:evenHBand="0" w:firstRowFirstColumn="0" w:firstRowLastColumn="0" w:lastRowFirstColumn="0" w:lastRowLastColumn="0"/>
            </w:pPr>
          </w:p>
        </w:tc>
      </w:tr>
      <w:tr w:rsidR="00F04F65" w14:paraId="4BBB86E1" w14:textId="77777777" w:rsidTr="00A52E44">
        <w:tc>
          <w:tcPr>
            <w:cnfStyle w:val="001000000000" w:firstRow="0" w:lastRow="0" w:firstColumn="1" w:lastColumn="0" w:oddVBand="0" w:evenVBand="0" w:oddHBand="0" w:evenHBand="0" w:firstRowFirstColumn="0" w:firstRowLastColumn="0" w:lastRowFirstColumn="0" w:lastRowLastColumn="0"/>
            <w:tcW w:w="3982" w:type="dxa"/>
          </w:tcPr>
          <w:p w14:paraId="70226507" w14:textId="77777777" w:rsidR="00F04F65" w:rsidRDefault="00F04F65" w:rsidP="00A52E44">
            <w:pPr>
              <w:pStyle w:val="Tabeltekst"/>
            </w:pPr>
            <w:r w:rsidRPr="00AF14BB">
              <w:t>Antal fuldtidsansatte, der underviser på uddannelsen/kurset:</w:t>
            </w:r>
          </w:p>
        </w:tc>
        <w:tc>
          <w:tcPr>
            <w:tcW w:w="3983" w:type="dxa"/>
          </w:tcPr>
          <w:p w14:paraId="728AA3D1" w14:textId="77777777" w:rsidR="00F04F65" w:rsidRDefault="00F04F65" w:rsidP="00A52E44">
            <w:pPr>
              <w:pStyle w:val="Tabeltekst"/>
              <w:jc w:val="left"/>
              <w:cnfStyle w:val="000000000000" w:firstRow="0" w:lastRow="0" w:firstColumn="0" w:lastColumn="0" w:oddVBand="0" w:evenVBand="0" w:oddHBand="0" w:evenHBand="0" w:firstRowFirstColumn="0" w:firstRowLastColumn="0" w:lastRowFirstColumn="0" w:lastRowLastColumn="0"/>
            </w:pPr>
            <w:r w:rsidRPr="00DB3104">
              <w:rPr>
                <w:i/>
              </w:rPr>
              <w:fldChar w:fldCharType="begin"/>
            </w:r>
            <w:r w:rsidRPr="00DB3104">
              <w:rPr>
                <w:i/>
              </w:rPr>
              <w:instrText xml:space="preserve"> macrobutton"" Klik og skriv </w:instrText>
            </w:r>
            <w:r w:rsidRPr="00DB3104">
              <w:fldChar w:fldCharType="end"/>
            </w:r>
          </w:p>
        </w:tc>
      </w:tr>
      <w:tr w:rsidR="00F04F65" w14:paraId="7180B50D" w14:textId="77777777" w:rsidTr="00A52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2" w:type="dxa"/>
          </w:tcPr>
          <w:p w14:paraId="74324C9D" w14:textId="77777777" w:rsidR="00F04F65" w:rsidRDefault="00F04F65" w:rsidP="00A52E44">
            <w:pPr>
              <w:pStyle w:val="Tabeltekst"/>
            </w:pPr>
            <w:r w:rsidRPr="00AF14BB">
              <w:t>Antal deltidsansatte, der underviser på uddannelsen/kurset:</w:t>
            </w:r>
          </w:p>
        </w:tc>
        <w:tc>
          <w:tcPr>
            <w:tcW w:w="3983" w:type="dxa"/>
          </w:tcPr>
          <w:p w14:paraId="48B20BEF" w14:textId="77777777" w:rsidR="00F04F65" w:rsidRDefault="00F04F65" w:rsidP="00A52E44">
            <w:pPr>
              <w:pStyle w:val="Tabeltekst"/>
              <w:jc w:val="left"/>
              <w:cnfStyle w:val="000000010000" w:firstRow="0" w:lastRow="0" w:firstColumn="0" w:lastColumn="0" w:oddVBand="0" w:evenVBand="0" w:oddHBand="0" w:evenHBand="1" w:firstRowFirstColumn="0" w:firstRowLastColumn="0" w:lastRowFirstColumn="0" w:lastRowLastColumn="0"/>
            </w:pPr>
            <w:r w:rsidRPr="00DB3104">
              <w:rPr>
                <w:i/>
              </w:rPr>
              <w:fldChar w:fldCharType="begin"/>
            </w:r>
            <w:r w:rsidRPr="00DB3104">
              <w:rPr>
                <w:i/>
              </w:rPr>
              <w:instrText xml:space="preserve"> macrobutton"" Klik og skriv </w:instrText>
            </w:r>
            <w:r w:rsidRPr="00DB3104">
              <w:fldChar w:fldCharType="end"/>
            </w:r>
          </w:p>
        </w:tc>
      </w:tr>
      <w:tr w:rsidR="00F04F65" w14:paraId="56B0BA8E" w14:textId="77777777" w:rsidTr="00A52E44">
        <w:tc>
          <w:tcPr>
            <w:cnfStyle w:val="001000000000" w:firstRow="0" w:lastRow="0" w:firstColumn="1" w:lastColumn="0" w:oddVBand="0" w:evenVBand="0" w:oddHBand="0" w:evenHBand="0" w:firstRowFirstColumn="0" w:firstRowLastColumn="0" w:lastRowFirstColumn="0" w:lastRowLastColumn="0"/>
            <w:tcW w:w="3982" w:type="dxa"/>
          </w:tcPr>
          <w:p w14:paraId="71AE9CC5" w14:textId="77777777" w:rsidR="00F04F65" w:rsidRDefault="00F04F65" w:rsidP="00A52E44">
            <w:pPr>
              <w:pStyle w:val="Tabeltekst"/>
            </w:pPr>
            <w:r w:rsidRPr="00AF14BB">
              <w:t>Antal gæstelærere (underviser kun få gange ved uddannelsen/kurset):</w:t>
            </w:r>
          </w:p>
        </w:tc>
        <w:tc>
          <w:tcPr>
            <w:tcW w:w="3983" w:type="dxa"/>
          </w:tcPr>
          <w:p w14:paraId="52C124E1" w14:textId="77777777" w:rsidR="00F04F65" w:rsidRDefault="00F04F65" w:rsidP="00A52E44">
            <w:pPr>
              <w:pStyle w:val="Tabeltekst"/>
              <w:jc w:val="left"/>
              <w:cnfStyle w:val="000000000000" w:firstRow="0" w:lastRow="0" w:firstColumn="0" w:lastColumn="0" w:oddVBand="0" w:evenVBand="0" w:oddHBand="0" w:evenHBand="0" w:firstRowFirstColumn="0" w:firstRowLastColumn="0" w:lastRowFirstColumn="0" w:lastRowLastColumn="0"/>
            </w:pPr>
            <w:r w:rsidRPr="00DB3104">
              <w:rPr>
                <w:i/>
              </w:rPr>
              <w:fldChar w:fldCharType="begin"/>
            </w:r>
            <w:r w:rsidRPr="00DB3104">
              <w:rPr>
                <w:i/>
              </w:rPr>
              <w:instrText xml:space="preserve"> macrobutton"" Klik og skriv </w:instrText>
            </w:r>
            <w:r w:rsidRPr="00DB3104">
              <w:fldChar w:fldCharType="end"/>
            </w:r>
          </w:p>
        </w:tc>
      </w:tr>
      <w:tr w:rsidR="00F04F65" w14:paraId="0D6FD045" w14:textId="77777777" w:rsidTr="00A52E4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82" w:type="dxa"/>
          </w:tcPr>
          <w:p w14:paraId="54F1CC3A" w14:textId="77777777" w:rsidR="00F04F65" w:rsidRDefault="00F04F65" w:rsidP="00A52E44">
            <w:pPr>
              <w:pStyle w:val="Tabeltekst"/>
            </w:pPr>
            <w:r w:rsidRPr="00C958A8">
              <w:t>Andre (angiv hvilke):</w:t>
            </w:r>
          </w:p>
        </w:tc>
        <w:tc>
          <w:tcPr>
            <w:tcW w:w="3983" w:type="dxa"/>
          </w:tcPr>
          <w:p w14:paraId="5B34A376" w14:textId="77777777" w:rsidR="00F04F65" w:rsidRDefault="00F04F65" w:rsidP="00A52E44">
            <w:pPr>
              <w:pStyle w:val="Tabeltekst"/>
              <w:jc w:val="left"/>
              <w:cnfStyle w:val="000000010000" w:firstRow="0" w:lastRow="0" w:firstColumn="0" w:lastColumn="0" w:oddVBand="0" w:evenVBand="0" w:oddHBand="0" w:evenHBand="1" w:firstRowFirstColumn="0" w:firstRowLastColumn="0" w:lastRowFirstColumn="0" w:lastRowLastColumn="0"/>
            </w:pPr>
            <w:r w:rsidRPr="00DB3104">
              <w:rPr>
                <w:i/>
              </w:rPr>
              <w:fldChar w:fldCharType="begin"/>
            </w:r>
            <w:r w:rsidRPr="00DB3104">
              <w:rPr>
                <w:i/>
              </w:rPr>
              <w:instrText xml:space="preserve"> macrobutton"" Klik og skriv </w:instrText>
            </w:r>
            <w:r w:rsidRPr="00DB3104">
              <w:fldChar w:fldCharType="end"/>
            </w:r>
          </w:p>
        </w:tc>
      </w:tr>
    </w:tbl>
    <w:p w14:paraId="159597D9" w14:textId="77777777" w:rsidR="00F04F65" w:rsidRPr="00C958A8" w:rsidRDefault="00F04F65" w:rsidP="00F04F65"/>
    <w:p w14:paraId="26EF1CD3" w14:textId="77777777" w:rsidR="00F04F65" w:rsidRDefault="00F04F65" w:rsidP="00F04F65">
      <w:r w:rsidRPr="00C958A8">
        <w:t>Vedlæg desuden CV’er for alle undervisere</w:t>
      </w:r>
      <w:r>
        <w:t>,</w:t>
      </w:r>
      <w:r w:rsidRPr="00C958A8">
        <w:t xml:space="preserve"> der medtager følgende oplysninger:</w:t>
      </w:r>
    </w:p>
    <w:p w14:paraId="3E319EF2" w14:textId="77777777" w:rsidR="00F04F65" w:rsidRPr="00C958A8" w:rsidRDefault="00F04F65" w:rsidP="00F04F65"/>
    <w:p w14:paraId="10AB9105" w14:textId="77777777" w:rsidR="00F04F65" w:rsidRPr="00C958A8" w:rsidRDefault="00F04F65" w:rsidP="00F04F65">
      <w:pPr>
        <w:numPr>
          <w:ilvl w:val="0"/>
          <w:numId w:val="18"/>
        </w:numPr>
        <w:spacing w:after="130"/>
      </w:pPr>
      <w:r w:rsidRPr="00C958A8">
        <w:t xml:space="preserve">Navn </w:t>
      </w:r>
    </w:p>
    <w:p w14:paraId="20E71DE6" w14:textId="77777777" w:rsidR="00F04F65" w:rsidRPr="00C958A8" w:rsidRDefault="00F04F65" w:rsidP="00F04F65">
      <w:pPr>
        <w:numPr>
          <w:ilvl w:val="0"/>
          <w:numId w:val="18"/>
        </w:numPr>
        <w:spacing w:after="130"/>
      </w:pPr>
      <w:r w:rsidRPr="00C958A8">
        <w:t>Uddannelsesbaggrund</w:t>
      </w:r>
    </w:p>
    <w:p w14:paraId="5D72B30E" w14:textId="77777777" w:rsidR="00F04F65" w:rsidRPr="00C958A8" w:rsidRDefault="00F04F65" w:rsidP="00F04F65">
      <w:pPr>
        <w:numPr>
          <w:ilvl w:val="0"/>
          <w:numId w:val="18"/>
        </w:numPr>
        <w:spacing w:after="130"/>
      </w:pPr>
      <w:r w:rsidRPr="00C958A8">
        <w:t>Ansættelsesforhold på institutionen</w:t>
      </w:r>
    </w:p>
    <w:p w14:paraId="144C0A43" w14:textId="77777777" w:rsidR="00F04F65" w:rsidRPr="00C958A8" w:rsidRDefault="00F04F65" w:rsidP="00F04F65">
      <w:pPr>
        <w:numPr>
          <w:ilvl w:val="0"/>
          <w:numId w:val="18"/>
        </w:numPr>
        <w:spacing w:after="130"/>
      </w:pPr>
      <w:r w:rsidRPr="00C958A8">
        <w:t>Anciennitet på uddannelsen/kurset</w:t>
      </w:r>
    </w:p>
    <w:p w14:paraId="44326E94" w14:textId="77777777" w:rsidR="00F04F65" w:rsidRPr="00C958A8" w:rsidRDefault="00F04F65" w:rsidP="00F04F65">
      <w:pPr>
        <w:numPr>
          <w:ilvl w:val="0"/>
          <w:numId w:val="18"/>
        </w:numPr>
        <w:spacing w:after="130"/>
      </w:pPr>
      <w:r w:rsidRPr="00C958A8">
        <w:t>Undervisningsområde</w:t>
      </w:r>
      <w:r>
        <w:t>, fag på uddannelsen/kurset</w:t>
      </w:r>
      <w:r w:rsidRPr="00C958A8">
        <w:t xml:space="preserve"> og antal konfrontationstimer på uddannelsen/kurset</w:t>
      </w:r>
    </w:p>
    <w:p w14:paraId="5DC8ED1E" w14:textId="77777777" w:rsidR="00F04F65" w:rsidRPr="00C958A8" w:rsidRDefault="00F04F65" w:rsidP="00F04F65">
      <w:pPr>
        <w:numPr>
          <w:ilvl w:val="0"/>
          <w:numId w:val="18"/>
        </w:numPr>
        <w:spacing w:after="130"/>
      </w:pPr>
      <w:r w:rsidRPr="00C958A8">
        <w:t>Faglige og pædagogiske kompetencer i forhold til undervisningsområdet</w:t>
      </w:r>
    </w:p>
    <w:p w14:paraId="003D9170" w14:textId="77777777" w:rsidR="00F04F65" w:rsidRDefault="00F04F65" w:rsidP="00F04F65">
      <w:pPr>
        <w:numPr>
          <w:ilvl w:val="0"/>
          <w:numId w:val="18"/>
        </w:numPr>
        <w:spacing w:after="130"/>
      </w:pPr>
      <w:r w:rsidRPr="00C958A8">
        <w:t>Kundskaber i undervisningssproget.</w:t>
      </w:r>
    </w:p>
    <w:p w14:paraId="55011AA0" w14:textId="77777777" w:rsidR="00F04F65" w:rsidRDefault="00F04F65" w:rsidP="00F04F65"/>
    <w:p w14:paraId="26675B06" w14:textId="77777777" w:rsidR="00F04F65" w:rsidRPr="00B43532" w:rsidRDefault="00F04F65" w:rsidP="00F04F65">
      <w:r>
        <w:t xml:space="preserve">De indsendte CV’er må derimod </w:t>
      </w:r>
      <w:r w:rsidRPr="00980C41">
        <w:rPr>
          <w:i/>
        </w:rPr>
        <w:t>ikke</w:t>
      </w:r>
      <w:r w:rsidRPr="00980C41">
        <w:t xml:space="preserve"> indeholde</w:t>
      </w:r>
      <w:r>
        <w:t xml:space="preserve"> direkte eller indirekte følsomme og fortrolige oplysninger om underviserne.  </w:t>
      </w:r>
      <w:r w:rsidRPr="00B43532">
        <w:t>I et CV er det alene nødvendigt, at der fremgår navn og kvalifikationer</w:t>
      </w:r>
      <w:r>
        <w:t xml:space="preserve"> – </w:t>
      </w:r>
      <w:r>
        <w:lastRenderedPageBreak/>
        <w:t>som beskrevet i listen ovenfor</w:t>
      </w:r>
      <w:r w:rsidRPr="00B43532">
        <w:t xml:space="preserve">. </w:t>
      </w:r>
      <w:r>
        <w:t>Men, der</w:t>
      </w:r>
      <w:r w:rsidRPr="00B43532">
        <w:t xml:space="preserve"> må f.eks. ikke fremgå personnumre eller oplysninger om sygdomsforløb. </w:t>
      </w:r>
    </w:p>
    <w:p w14:paraId="661BB072" w14:textId="77777777" w:rsidR="00F04F65" w:rsidRPr="00B43532" w:rsidRDefault="00F04F65" w:rsidP="00F04F65"/>
    <w:p w14:paraId="4F4CF941" w14:textId="77777777" w:rsidR="00F04F65" w:rsidRPr="00B43532" w:rsidRDefault="00F04F65" w:rsidP="00F04F65">
      <w:pPr>
        <w:rPr>
          <w:szCs w:val="24"/>
        </w:rPr>
      </w:pPr>
      <w:r>
        <w:rPr>
          <w:szCs w:val="24"/>
        </w:rPr>
        <w:t>I tilfælde af</w:t>
      </w:r>
      <w:r w:rsidRPr="00B43532">
        <w:rPr>
          <w:szCs w:val="24"/>
        </w:rPr>
        <w:t xml:space="preserve"> at vi modtager denne type af oplysninger, så vil vi anmode jer om at sende ny dokumentation, som er renset for følsomme eller fortrolige oplysninger. De uønskede oplysninger slettes fra vores system med det samme og indgår ikke i sagen. </w:t>
      </w:r>
    </w:p>
    <w:p w14:paraId="57030568" w14:textId="77777777" w:rsidR="00F04F65" w:rsidRPr="00B43532" w:rsidRDefault="00F04F65" w:rsidP="00F04F65">
      <w:pPr>
        <w:rPr>
          <w:szCs w:val="24"/>
        </w:rPr>
      </w:pPr>
    </w:p>
    <w:p w14:paraId="29F35BF9" w14:textId="77777777" w:rsidR="00F04F65" w:rsidRDefault="00F04F65" w:rsidP="00F04F65">
      <w:pPr>
        <w:rPr>
          <w:szCs w:val="24"/>
        </w:rPr>
      </w:pPr>
      <w:r w:rsidRPr="00B43532">
        <w:rPr>
          <w:szCs w:val="24"/>
        </w:rPr>
        <w:t>I databeskyttelsesforordningen art. 9 er der oplistet en udtømmende liste af følsomme oplysninger. På Datatilsynets hjemmeside kan I læse mere personoplysninger, herunder følsomme og fortrolige oplysninger.</w:t>
      </w:r>
    </w:p>
    <w:p w14:paraId="781C163A" w14:textId="77777777" w:rsidR="00F04F65" w:rsidRDefault="00F04F65" w:rsidP="00F04F65">
      <w:pPr>
        <w:rPr>
          <w:szCs w:val="24"/>
        </w:rPr>
      </w:pPr>
    </w:p>
    <w:p w14:paraId="688DA6CE" w14:textId="77777777" w:rsidR="00F04F65" w:rsidRDefault="00F04F65" w:rsidP="00F04F65">
      <w:pPr>
        <w:spacing w:after="130"/>
        <w:rPr>
          <w:b/>
          <w:szCs w:val="24"/>
        </w:rPr>
      </w:pPr>
      <w:r>
        <w:rPr>
          <w:b/>
          <w:szCs w:val="24"/>
        </w:rPr>
        <w:t>19</w:t>
      </w:r>
      <w:r w:rsidRPr="002A1CB7">
        <w:rPr>
          <w:b/>
          <w:szCs w:val="24"/>
        </w:rPr>
        <w:t>.1 Hvordan sikrer I løbende undervisernes faglige og pædagogiske kompetencer?</w:t>
      </w:r>
    </w:p>
    <w:p w14:paraId="1D4510DE" w14:textId="77777777" w:rsidR="00F04F65" w:rsidRPr="002A1CB7" w:rsidRDefault="00F04F65" w:rsidP="00F04F65"/>
    <w:p w14:paraId="7DA4DAEE"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386FC4D6" w14:textId="77777777" w:rsidR="00F04F65" w:rsidRDefault="00F04F65" w:rsidP="00F04F65">
      <w:pPr>
        <w:spacing w:after="130"/>
        <w:rPr>
          <w:szCs w:val="24"/>
        </w:rPr>
      </w:pPr>
    </w:p>
    <w:p w14:paraId="32DF20A2" w14:textId="77777777" w:rsidR="00F04F65" w:rsidRPr="00C958A8" w:rsidRDefault="00F04F65" w:rsidP="00F04F65">
      <w:pPr>
        <w:pStyle w:val="Overskrift3udennummerering"/>
      </w:pPr>
      <w:r w:rsidRPr="00C958A8">
        <w:t xml:space="preserve">Spørgsmål </w:t>
      </w:r>
      <w:r>
        <w:t>20</w:t>
      </w:r>
      <w:r w:rsidRPr="00C958A8">
        <w:t>:</w:t>
      </w:r>
    </w:p>
    <w:p w14:paraId="34F3A6FE" w14:textId="77777777" w:rsidR="00F04F65" w:rsidRPr="002A1CB7" w:rsidRDefault="00F04F65" w:rsidP="00F04F65">
      <w:pPr>
        <w:rPr>
          <w:b/>
        </w:rPr>
      </w:pPr>
      <w:r w:rsidRPr="002A1CB7">
        <w:rPr>
          <w:b/>
        </w:rPr>
        <w:t xml:space="preserve">Hvordan sikrer uddannelsen/kurset at underviserne har tilstrækkelige faglige, pædagogiske og sproglige kompetencer? </w:t>
      </w:r>
    </w:p>
    <w:p w14:paraId="025A2456" w14:textId="77777777" w:rsidR="00F04F65" w:rsidRPr="00C958A8" w:rsidRDefault="00F04F65" w:rsidP="00F04F65"/>
    <w:p w14:paraId="5730A459"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001DD184" w14:textId="77777777" w:rsidR="00F04F65" w:rsidRPr="00C958A8" w:rsidRDefault="00F04F65" w:rsidP="00F04F65"/>
    <w:p w14:paraId="12FB5DA4" w14:textId="77777777" w:rsidR="00F04F65" w:rsidRPr="00C958A8" w:rsidRDefault="00F04F65" w:rsidP="00F04F65">
      <w:pPr>
        <w:pStyle w:val="Overskrift3udennummerering"/>
      </w:pPr>
      <w:r w:rsidRPr="00C958A8">
        <w:t xml:space="preserve">Spørgsmål </w:t>
      </w:r>
      <w:r>
        <w:t>21</w:t>
      </w:r>
      <w:r w:rsidRPr="00C958A8">
        <w:t>:</w:t>
      </w:r>
    </w:p>
    <w:p w14:paraId="50442842" w14:textId="77777777" w:rsidR="00F04F65" w:rsidRPr="00C958A8" w:rsidRDefault="00F04F65" w:rsidP="00F04F65">
      <w:r w:rsidRPr="002A1CB7">
        <w:rPr>
          <w:b/>
        </w:rPr>
        <w:t>Hvis uddannelsen/kurset anvender løstansatte undervisere, hvad er i givet fald begrundelsen for</w:t>
      </w:r>
      <w:r w:rsidRPr="00C958A8">
        <w:t xml:space="preserve"> dette? </w:t>
      </w:r>
    </w:p>
    <w:p w14:paraId="61C93F5A" w14:textId="77777777" w:rsidR="00F04F65" w:rsidRPr="00C958A8" w:rsidRDefault="00F04F65" w:rsidP="00F04F65"/>
    <w:p w14:paraId="009047C6"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35F441A9" w14:textId="77777777" w:rsidR="00A04CB3" w:rsidRPr="00C958A8" w:rsidRDefault="00A04CB3" w:rsidP="00A04CB3"/>
    <w:p w14:paraId="340575AB" w14:textId="77777777" w:rsidR="00F04F65" w:rsidRDefault="00F04F65" w:rsidP="00F04F65">
      <w:pPr>
        <w:pStyle w:val="Overskrift2"/>
      </w:pPr>
      <w:bookmarkStart w:id="46" w:name="_Toc179277039"/>
      <w:bookmarkStart w:id="47" w:name="_Toc162264225"/>
      <w:bookmarkStart w:id="48" w:name="_Toc165017539"/>
      <w:bookmarkStart w:id="49" w:name="_Toc205552861"/>
      <w:r w:rsidRPr="00C958A8">
        <w:t>Organisation, ledelse og fysiske faciliteter</w:t>
      </w:r>
      <w:bookmarkEnd w:id="46"/>
      <w:bookmarkEnd w:id="47"/>
      <w:bookmarkEnd w:id="48"/>
      <w:bookmarkEnd w:id="49"/>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332350423"/>
          <w:placeholder>
            <w:docPart w:val="C7AF025B51E8412D864AAC71F5A4FD27"/>
          </w:placeholder>
        </w:sdtPr>
        <w:sdtContent>
          <w:tr w:rsidR="00F04F65" w14:paraId="4AD782FF" w14:textId="77777777" w:rsidTr="00A52E44">
            <w:tc>
              <w:tcPr>
                <w:tcW w:w="7966" w:type="dxa"/>
                <w:shd w:val="clear" w:color="auto" w:fill="E1EFFD"/>
              </w:tcPr>
              <w:p w14:paraId="507FF544" w14:textId="77777777" w:rsidR="00F04F65" w:rsidRDefault="00F04F65" w:rsidP="00A52E44">
                <w:pPr>
                  <w:pStyle w:val="Boksoverskrift"/>
                </w:pPr>
                <w:r w:rsidRPr="00AF14BB">
                  <w:t>Kriterier for organisation, ledelse og fysiske faciliteter</w:t>
                </w:r>
              </w:p>
              <w:p w14:paraId="57F10ADE" w14:textId="77777777" w:rsidR="00F04F65" w:rsidRDefault="00F04F65" w:rsidP="00A52E44">
                <w:pPr>
                  <w:pStyle w:val="Bokstekst"/>
                  <w:numPr>
                    <w:ilvl w:val="0"/>
                    <w:numId w:val="19"/>
                  </w:numPr>
                  <w:spacing w:after="130"/>
                </w:pPr>
                <w:r w:rsidRPr="009A3C77">
                  <w:t>De organisatoriske og ledelsesmæssige forhold, herunder kompetencefordelingen, er nedskrevne og dokumenterede. Herunder, at der er en leder</w:t>
                </w:r>
                <w:r>
                  <w:t>,</w:t>
                </w:r>
                <w:r w:rsidRPr="009A3C77">
                  <w:t xml:space="preserve"> som er ansvarlig for uddannelsen/kurset og der er en administrativ funktion, som kan varetage opgaver som indskrivning af nye studerende, kursus-/skemaplanlægning, udstedelse af eksamensbeviser mv.</w:t>
                </w:r>
                <w:r>
                  <w:t xml:space="preserve"> </w:t>
                </w:r>
              </w:p>
              <w:p w14:paraId="553AC655" w14:textId="77777777" w:rsidR="00F04F65" w:rsidRPr="00AF14BB" w:rsidRDefault="00F04F65" w:rsidP="00A52E44">
                <w:pPr>
                  <w:pStyle w:val="Bokstekst"/>
                  <w:numPr>
                    <w:ilvl w:val="0"/>
                    <w:numId w:val="19"/>
                  </w:numPr>
                  <w:spacing w:after="130"/>
                </w:pPr>
                <w:r>
                  <w:t>Uddannelsesinstitutionen har tilstrækkelige og egnede undervisningslokaler, undervisningsudstyr og arbejdspladser til de studerende.</w:t>
                </w:r>
              </w:p>
            </w:tc>
          </w:tr>
        </w:sdtContent>
      </w:sdt>
    </w:tbl>
    <w:p w14:paraId="48C93B7D" w14:textId="77777777" w:rsidR="00F04F65" w:rsidRPr="00AF14BB" w:rsidRDefault="00F04F65" w:rsidP="00F04F65"/>
    <w:p w14:paraId="6AFC15DB" w14:textId="77777777" w:rsidR="00F04F65" w:rsidRPr="00C958A8" w:rsidRDefault="00F04F65" w:rsidP="00F04F65">
      <w:pPr>
        <w:pStyle w:val="Overskrift3udennummerering"/>
      </w:pPr>
      <w:r w:rsidRPr="00C958A8">
        <w:lastRenderedPageBreak/>
        <w:t>Spørgsmål 2</w:t>
      </w:r>
      <w:r>
        <w:t>2</w:t>
      </w:r>
      <w:r w:rsidRPr="00C958A8">
        <w:t>:</w:t>
      </w:r>
    </w:p>
    <w:p w14:paraId="63DF5E87" w14:textId="77777777" w:rsidR="00F04F65" w:rsidRPr="002A1CB7" w:rsidRDefault="00F04F65" w:rsidP="00F04F65">
      <w:pPr>
        <w:rPr>
          <w:b/>
        </w:rPr>
      </w:pPr>
      <w:r w:rsidRPr="002A1CB7">
        <w:rPr>
          <w:b/>
        </w:rPr>
        <w:t xml:space="preserve">Beskriv uddannelsens/kursets organisatoriske og ledelsesmæssige forhold og kompetencefordeling. </w:t>
      </w:r>
    </w:p>
    <w:p w14:paraId="0B3A5782" w14:textId="77777777" w:rsidR="00F04F65" w:rsidRPr="00C958A8" w:rsidRDefault="00F04F65" w:rsidP="00F04F65"/>
    <w:p w14:paraId="583BD05F"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09B5A48E" w14:textId="77777777" w:rsidR="00F04F65" w:rsidRPr="00C958A8" w:rsidRDefault="00F04F65" w:rsidP="00F04F65">
      <w:pPr>
        <w:rPr>
          <w:i/>
        </w:rPr>
      </w:pPr>
    </w:p>
    <w:p w14:paraId="18769F79" w14:textId="77777777" w:rsidR="00F04F65" w:rsidRPr="00C958A8" w:rsidRDefault="00F04F65" w:rsidP="00F04F65">
      <w:r w:rsidRPr="00C958A8">
        <w:t>NB: Hvis I har udarbejdet funktionsbeskrivelser for de ansatte, skal I vedlægge dem som dokumentation.</w:t>
      </w:r>
    </w:p>
    <w:p w14:paraId="19D0AE2A" w14:textId="77777777" w:rsidR="00F04F65" w:rsidRDefault="00F04F65" w:rsidP="00F04F65"/>
    <w:p w14:paraId="75B6467D" w14:textId="77777777" w:rsidR="00F04F65" w:rsidRPr="00C958A8" w:rsidRDefault="00F04F65" w:rsidP="00F04F65">
      <w:pPr>
        <w:pStyle w:val="Overskrift3udennummerering"/>
      </w:pPr>
      <w:r w:rsidRPr="00C958A8">
        <w:t>Spørgsmål 2</w:t>
      </w:r>
      <w:r>
        <w:t>3</w:t>
      </w:r>
      <w:r w:rsidRPr="00C958A8">
        <w:t>:</w:t>
      </w:r>
    </w:p>
    <w:p w14:paraId="6CBB2351" w14:textId="77777777" w:rsidR="00F04F65" w:rsidRPr="002A1CB7" w:rsidRDefault="00F04F65" w:rsidP="00F04F65">
      <w:pPr>
        <w:rPr>
          <w:b/>
        </w:rPr>
      </w:pPr>
      <w:r w:rsidRPr="002A1CB7">
        <w:rPr>
          <w:b/>
        </w:rPr>
        <w:t xml:space="preserve">Hvem er overordnet ansvarlig for uddannelsen/kurset? </w:t>
      </w:r>
    </w:p>
    <w:p w14:paraId="6246C8A5" w14:textId="77777777" w:rsidR="00F04F65" w:rsidRPr="00C958A8" w:rsidRDefault="00F04F65" w:rsidP="00F04F65"/>
    <w:p w14:paraId="508C4346"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2FFDAC66" w14:textId="77777777" w:rsidR="00F04F65" w:rsidRDefault="00F04F65" w:rsidP="00F04F65"/>
    <w:p w14:paraId="31CB81F9" w14:textId="77777777" w:rsidR="00F04F65" w:rsidRPr="00C958A8" w:rsidRDefault="00F04F65" w:rsidP="00F04F65">
      <w:pPr>
        <w:pStyle w:val="Overskrift3udennummerering"/>
      </w:pPr>
      <w:r w:rsidRPr="00C958A8">
        <w:t xml:space="preserve">Spørgsmål </w:t>
      </w:r>
      <w:r>
        <w:t>24</w:t>
      </w:r>
      <w:r w:rsidRPr="00C958A8">
        <w:t>:</w:t>
      </w:r>
    </w:p>
    <w:p w14:paraId="6745FAC8" w14:textId="77777777" w:rsidR="00F04F65" w:rsidRPr="002A1CB7" w:rsidRDefault="00F04F65" w:rsidP="00F04F65">
      <w:pPr>
        <w:rPr>
          <w:b/>
        </w:rPr>
      </w:pPr>
      <w:r w:rsidRPr="002A1CB7">
        <w:rPr>
          <w:b/>
        </w:rPr>
        <w:t xml:space="preserve">Hvordan administrerer I forhold som indskrivning af studerende, kursusplanlægning, udstedelse af eksamensbeviser på uddannelsen/kurset? </w:t>
      </w:r>
    </w:p>
    <w:p w14:paraId="02B2B5E2" w14:textId="77777777" w:rsidR="00F04F65" w:rsidRPr="00C958A8" w:rsidRDefault="00F04F65" w:rsidP="00F04F65"/>
    <w:p w14:paraId="1CF84FCF"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7D1A6E39" w14:textId="77777777" w:rsidR="00F04F65" w:rsidRDefault="00F04F65" w:rsidP="00F04F65"/>
    <w:p w14:paraId="7A03701F" w14:textId="77777777" w:rsidR="00F04F65" w:rsidRPr="00C958A8" w:rsidRDefault="00F04F65" w:rsidP="00F04F65">
      <w:pPr>
        <w:pStyle w:val="Overskrift3udennummerering"/>
      </w:pPr>
      <w:r w:rsidRPr="00C958A8">
        <w:t xml:space="preserve">Spørgsmål </w:t>
      </w:r>
      <w:r>
        <w:t>25</w:t>
      </w:r>
      <w:r w:rsidRPr="00C958A8">
        <w:t>:</w:t>
      </w:r>
    </w:p>
    <w:p w14:paraId="70F1595C" w14:textId="77777777" w:rsidR="00F04F65" w:rsidRPr="002A1CB7" w:rsidRDefault="00F04F65" w:rsidP="00F04F65">
      <w:pPr>
        <w:rPr>
          <w:b/>
        </w:rPr>
      </w:pPr>
      <w:r w:rsidRPr="002A1CB7">
        <w:rPr>
          <w:b/>
        </w:rPr>
        <w:t xml:space="preserve">Beskriv antal, størrelse og indretning af de lokaler som er til rådighed for uddannelsen, og desuden øvrige fysiske faciliteter, fx bibliotek, it- og laboratorieudstyr, som er relevante for den pågældende uddannelse. </w:t>
      </w:r>
    </w:p>
    <w:p w14:paraId="75FE0140" w14:textId="77777777" w:rsidR="00F04F65" w:rsidRPr="00C958A8" w:rsidRDefault="00F04F65" w:rsidP="00F04F65"/>
    <w:p w14:paraId="2C82E492"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3487734E" w14:textId="77777777" w:rsidR="00F04F65" w:rsidRDefault="00F04F65" w:rsidP="00A04CB3"/>
    <w:p w14:paraId="4B5F4F00" w14:textId="77777777" w:rsidR="00F04F65" w:rsidRDefault="00F04F65" w:rsidP="00F04F65">
      <w:pPr>
        <w:pStyle w:val="Overskrift2"/>
      </w:pPr>
      <w:bookmarkStart w:id="50" w:name="_Toc179277040"/>
      <w:bookmarkStart w:id="51" w:name="_Toc162264226"/>
      <w:bookmarkStart w:id="52" w:name="_Toc165017540"/>
      <w:bookmarkStart w:id="53" w:name="_Toc205552862"/>
      <w:r w:rsidRPr="00C958A8">
        <w:t>Brugerbetaling</w:t>
      </w:r>
      <w:bookmarkEnd w:id="50"/>
      <w:bookmarkEnd w:id="51"/>
      <w:bookmarkEnd w:id="52"/>
      <w:bookmarkEnd w:id="53"/>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sdt>
        <w:sdtPr>
          <w:rPr>
            <w:rFonts w:ascii="Source Sans Pro Light" w:hAnsi="Source Sans Pro Light"/>
            <w:color w:val="000000" w:themeColor="text1"/>
            <w:sz w:val="18"/>
          </w:rPr>
          <w:alias w:val="axesPDF - Layout Table"/>
          <w:tag w:val="axesPDF:ID:Table:3e5621d8-4705-4114-b217-9d3385b7b71b"/>
          <w:id w:val="-1017302574"/>
          <w:placeholder>
            <w:docPart w:val="85DA7776BD07409D96B85DAED9A12977"/>
          </w:placeholder>
        </w:sdtPr>
        <w:sdtContent>
          <w:tr w:rsidR="00F04F65" w14:paraId="36B649BC" w14:textId="77777777" w:rsidTr="00A52E44">
            <w:tc>
              <w:tcPr>
                <w:tcW w:w="7966" w:type="dxa"/>
                <w:shd w:val="clear" w:color="auto" w:fill="E1EFFD"/>
              </w:tcPr>
              <w:p w14:paraId="2266A0C6" w14:textId="77777777" w:rsidR="00F04F65" w:rsidRDefault="00F04F65" w:rsidP="00A52E44">
                <w:pPr>
                  <w:pStyle w:val="Boksoverskrift"/>
                </w:pPr>
                <w:r w:rsidRPr="00AF14BB">
                  <w:t>Kriterier for brugerbetaling</w:t>
                </w:r>
              </w:p>
              <w:p w14:paraId="56328360" w14:textId="77777777" w:rsidR="00F04F65" w:rsidRDefault="00F04F65" w:rsidP="00A52E44">
                <w:pPr>
                  <w:pStyle w:val="Bokstekst"/>
                  <w:numPr>
                    <w:ilvl w:val="0"/>
                    <w:numId w:val="19"/>
                  </w:numPr>
                  <w:spacing w:after="130"/>
                </w:pPr>
                <w:r>
                  <w:t xml:space="preserve">Gebyret for uddannelsen/kurset modsvarer uddannelsens/kursets omfang, varighed, niveau, eksamensform og undervisningsfaciliteter/-udstyr. Det fremgår tydeligt af uddannelsesinstitutionens hjemmeside på minimum dansk og/eller engelsk, hvilke udgifter gebyret dækker, og hvilke ekstra udgifter der derudover må </w:t>
                </w:r>
                <w:proofErr w:type="gramStart"/>
                <w:r>
                  <w:t>påregnes</w:t>
                </w:r>
                <w:proofErr w:type="gramEnd"/>
                <w:r>
                  <w:t>.</w:t>
                </w:r>
              </w:p>
              <w:p w14:paraId="6AE6E399" w14:textId="77777777" w:rsidR="00F04F65" w:rsidRPr="00AF14BB" w:rsidRDefault="00F04F65" w:rsidP="00A52E44">
                <w:pPr>
                  <w:pStyle w:val="Bokstekst"/>
                  <w:numPr>
                    <w:ilvl w:val="0"/>
                    <w:numId w:val="19"/>
                  </w:numPr>
                  <w:spacing w:after="130"/>
                </w:pPr>
                <w:r>
                  <w:t>Uddannelsesinstitutionens markedsføring af uddannelsen/kurset skal være præcis, objektiv og informativ og stemme overens med uddannelsens/kursets faglige indhold og sprog-krav.</w:t>
                </w:r>
              </w:p>
            </w:tc>
          </w:tr>
        </w:sdtContent>
      </w:sdt>
    </w:tbl>
    <w:p w14:paraId="0A379388" w14:textId="77777777" w:rsidR="00F04F65" w:rsidRPr="00AF14BB" w:rsidRDefault="00F04F65" w:rsidP="00F04F65"/>
    <w:p w14:paraId="112380E8" w14:textId="77777777" w:rsidR="00F04F65" w:rsidRPr="00C958A8" w:rsidRDefault="00F04F65" w:rsidP="00F04F65">
      <w:pPr>
        <w:pStyle w:val="Overskrift3udennummerering"/>
      </w:pPr>
      <w:r w:rsidRPr="00C958A8">
        <w:lastRenderedPageBreak/>
        <w:t xml:space="preserve">Spørgsmål </w:t>
      </w:r>
      <w:r>
        <w:t>26</w:t>
      </w:r>
      <w:r w:rsidRPr="00C958A8">
        <w:t>:</w:t>
      </w:r>
    </w:p>
    <w:p w14:paraId="1A14F61C" w14:textId="77777777" w:rsidR="00F04F65" w:rsidRPr="002A1CB7" w:rsidRDefault="00F04F65" w:rsidP="00F04F65">
      <w:pPr>
        <w:rPr>
          <w:b/>
        </w:rPr>
      </w:pPr>
      <w:r w:rsidRPr="002A1CB7">
        <w:rPr>
          <w:b/>
        </w:rPr>
        <w:t>Hvilken brugerbetaling er der for uddannelsen/kurset, og hvor er informationen tilgængelig?</w:t>
      </w:r>
    </w:p>
    <w:p w14:paraId="313261FF" w14:textId="77777777" w:rsidR="00F04F65" w:rsidRPr="00C958A8" w:rsidRDefault="00F04F65" w:rsidP="00F04F65"/>
    <w:p w14:paraId="74E63499"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3E7CBDEE" w14:textId="77777777" w:rsidR="00F04F65" w:rsidRPr="00C958A8" w:rsidRDefault="00F04F65" w:rsidP="00F04F65">
      <w:pPr>
        <w:rPr>
          <w:i/>
        </w:rPr>
      </w:pPr>
    </w:p>
    <w:p w14:paraId="528F201D" w14:textId="77777777" w:rsidR="00F04F65" w:rsidRPr="00C958A8" w:rsidRDefault="00F04F65" w:rsidP="00F04F65">
      <w:r w:rsidRPr="00C958A8">
        <w:t xml:space="preserve">NB: Som dokumentation skal I vedlægge en beskrivelse af hvilke udgifter gebyret dækker, og hvilke ekstraudgifter de studerende på uddannelsen/kurset må </w:t>
      </w:r>
      <w:proofErr w:type="gramStart"/>
      <w:r w:rsidRPr="00C958A8">
        <w:t>påregne</w:t>
      </w:r>
      <w:proofErr w:type="gramEnd"/>
      <w:r w:rsidRPr="00C958A8">
        <w:t>.</w:t>
      </w:r>
    </w:p>
    <w:p w14:paraId="57CFCB68" w14:textId="77777777" w:rsidR="00F04F65" w:rsidRDefault="00F04F65" w:rsidP="00F04F65">
      <w:pPr>
        <w:rPr>
          <w:i/>
        </w:rPr>
      </w:pPr>
    </w:p>
    <w:p w14:paraId="59BB2A93" w14:textId="77777777" w:rsidR="00F04F65" w:rsidRPr="002A1CB7" w:rsidRDefault="00F04F65" w:rsidP="00F04F65">
      <w:pPr>
        <w:rPr>
          <w:b/>
        </w:rPr>
      </w:pPr>
      <w:r w:rsidRPr="002A1CB7">
        <w:rPr>
          <w:b/>
        </w:rPr>
        <w:t>26.1:</w:t>
      </w:r>
      <w:r w:rsidRPr="002A1CB7">
        <w:rPr>
          <w:b/>
          <w:i/>
        </w:rPr>
        <w:t xml:space="preserve"> </w:t>
      </w:r>
      <w:r w:rsidRPr="002A1CB7">
        <w:rPr>
          <w:b/>
        </w:rPr>
        <w:t>Hvordan er brugerbetalingen for uddannelsen/kurset fastsat/beregnet?</w:t>
      </w:r>
    </w:p>
    <w:p w14:paraId="7C5D226A" w14:textId="77777777" w:rsidR="00F04F65" w:rsidRPr="00C958A8" w:rsidRDefault="00F04F65" w:rsidP="00F04F65"/>
    <w:p w14:paraId="1BFE349F" w14:textId="77777777" w:rsidR="00F04F65" w:rsidRDefault="00F04F65" w:rsidP="00F04F65">
      <w:r w:rsidRPr="00C958A8">
        <w:rPr>
          <w:i/>
        </w:rPr>
        <w:fldChar w:fldCharType="begin"/>
      </w:r>
      <w:r w:rsidRPr="00C958A8">
        <w:rPr>
          <w:i/>
        </w:rPr>
        <w:instrText xml:space="preserve"> macrobutton"" Klik og skriv </w:instrText>
      </w:r>
      <w:r w:rsidRPr="00C958A8">
        <w:fldChar w:fldCharType="end"/>
      </w:r>
    </w:p>
    <w:p w14:paraId="023571D6" w14:textId="77777777" w:rsidR="00F04F65" w:rsidRPr="00C958A8" w:rsidRDefault="00F04F65" w:rsidP="00F04F65"/>
    <w:p w14:paraId="575CC973" w14:textId="77777777" w:rsidR="00F04F65" w:rsidRPr="00C958A8" w:rsidRDefault="00F04F65" w:rsidP="00F04F65">
      <w:pPr>
        <w:pStyle w:val="Overskrift3udennummerering"/>
      </w:pPr>
      <w:r w:rsidRPr="00C958A8">
        <w:t xml:space="preserve">Spørgsmål </w:t>
      </w:r>
      <w:r>
        <w:t>27</w:t>
      </w:r>
      <w:r w:rsidRPr="00C958A8">
        <w:t>:</w:t>
      </w:r>
    </w:p>
    <w:p w14:paraId="1DA92F27" w14:textId="77777777" w:rsidR="00F04F65" w:rsidRPr="002A1CB7" w:rsidRDefault="00F04F65" w:rsidP="00F04F65">
      <w:pPr>
        <w:rPr>
          <w:b/>
        </w:rPr>
      </w:pPr>
      <w:r w:rsidRPr="002A1CB7">
        <w:rPr>
          <w:b/>
        </w:rPr>
        <w:t>Beskriv markedsføringen af uddannelsen/kurset.</w:t>
      </w:r>
    </w:p>
    <w:p w14:paraId="7E82A4A2" w14:textId="77777777" w:rsidR="00F04F65" w:rsidRPr="00C958A8" w:rsidRDefault="00F04F65" w:rsidP="00F04F65"/>
    <w:p w14:paraId="74F2E744"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259F04D4" w14:textId="77777777" w:rsidR="00F04F65" w:rsidRPr="00C958A8" w:rsidRDefault="00F04F65" w:rsidP="00F04F65">
      <w:pPr>
        <w:rPr>
          <w:i/>
        </w:rPr>
      </w:pPr>
    </w:p>
    <w:p w14:paraId="60890CDC" w14:textId="77777777" w:rsidR="00F04F65" w:rsidRDefault="00F04F65" w:rsidP="00F04F65">
      <w:r w:rsidRPr="00C958A8">
        <w:t>NB: Hvis I udgiver markedsføringsmateriale (på tryk eller elektronisk), skal I vedlægge eksempler på det som dokumentation.</w:t>
      </w:r>
    </w:p>
    <w:p w14:paraId="580E96DD" w14:textId="77777777" w:rsidR="00A04CB3" w:rsidRDefault="00A04CB3" w:rsidP="00F04F65"/>
    <w:p w14:paraId="36C3F292" w14:textId="77777777" w:rsidR="00F04F65" w:rsidRDefault="00F04F65" w:rsidP="00F04F65">
      <w:pPr>
        <w:pStyle w:val="Overskrift2"/>
      </w:pPr>
      <w:bookmarkStart w:id="54" w:name="_Toc179277041"/>
      <w:bookmarkStart w:id="55" w:name="_Toc162264227"/>
      <w:bookmarkStart w:id="56" w:name="_Toc165017541"/>
      <w:bookmarkStart w:id="57" w:name="_Toc205552863"/>
      <w:r w:rsidRPr="00C958A8">
        <w:t>Kvalitetssikring</w:t>
      </w:r>
      <w:bookmarkEnd w:id="54"/>
      <w:bookmarkEnd w:id="55"/>
      <w:bookmarkEnd w:id="56"/>
      <w:bookmarkEnd w:id="57"/>
    </w:p>
    <w:tbl>
      <w:tblPr>
        <w:tblStyle w:val="GrBoks"/>
        <w:tblW w:w="7966" w:type="dxa"/>
        <w:tblLayout w:type="fixed"/>
        <w:tblCellMar>
          <w:top w:w="340" w:type="dxa"/>
          <w:left w:w="340" w:type="dxa"/>
          <w:bottom w:w="340" w:type="dxa"/>
          <w:right w:w="340" w:type="dxa"/>
        </w:tblCellMar>
        <w:tblLook w:val="04A0" w:firstRow="1" w:lastRow="0" w:firstColumn="1" w:lastColumn="0" w:noHBand="0" w:noVBand="1"/>
      </w:tblPr>
      <w:tblGrid>
        <w:gridCol w:w="7966"/>
      </w:tblGrid>
      <w:bookmarkStart w:id="58" w:name="StartBox" w:displacedByCustomXml="next"/>
      <w:sdt>
        <w:sdtPr>
          <w:rPr>
            <w:rFonts w:ascii="Source Sans Pro Light" w:hAnsi="Source Sans Pro Light"/>
            <w:color w:val="000000" w:themeColor="text1"/>
            <w:sz w:val="18"/>
          </w:rPr>
          <w:alias w:val="axesPDF - Layout Table"/>
          <w:tag w:val="axesPDF:ID:Table:3e5621d8-4705-4114-b217-9d3385b7b71b"/>
          <w:id w:val="1915507253"/>
          <w:placeholder>
            <w:docPart w:val="7CB3B0837810429D83251FE7BDA812EE"/>
          </w:placeholder>
        </w:sdtPr>
        <w:sdtContent>
          <w:tr w:rsidR="00F04F65" w14:paraId="51D2C346" w14:textId="77777777" w:rsidTr="00A52E44">
            <w:tc>
              <w:tcPr>
                <w:tcW w:w="7966" w:type="dxa"/>
                <w:shd w:val="clear" w:color="auto" w:fill="E1EFFD"/>
              </w:tcPr>
              <w:p w14:paraId="163DA1A9" w14:textId="77777777" w:rsidR="00F04F65" w:rsidRDefault="00F04F65" w:rsidP="00A52E44">
                <w:pPr>
                  <w:pStyle w:val="Boksoverskrift"/>
                </w:pPr>
                <w:r w:rsidRPr="00AF14BB">
                  <w:t>Kriterier for kvalitetssikring</w:t>
                </w:r>
                <w:bookmarkEnd w:id="58"/>
              </w:p>
              <w:p w14:paraId="556F82F8" w14:textId="77777777" w:rsidR="00F04F65" w:rsidRDefault="00F04F65" w:rsidP="00A52E44">
                <w:pPr>
                  <w:pStyle w:val="Bokstekst"/>
                  <w:numPr>
                    <w:ilvl w:val="0"/>
                    <w:numId w:val="19"/>
                  </w:numPr>
                  <w:spacing w:after="130"/>
                </w:pPr>
                <w:r>
                  <w:t>Der er formelle procedurer for løbende og systematisk evaluering af uddannelsen/kurset.</w:t>
                </w:r>
              </w:p>
              <w:p w14:paraId="3200553D" w14:textId="77777777" w:rsidR="00F04F65" w:rsidRPr="00AF14BB" w:rsidRDefault="00F04F65" w:rsidP="00A52E44">
                <w:pPr>
                  <w:pStyle w:val="Bokstekst"/>
                  <w:numPr>
                    <w:ilvl w:val="0"/>
                    <w:numId w:val="19"/>
                  </w:numPr>
                  <w:spacing w:after="130"/>
                </w:pPr>
                <w:r>
                  <w:t>Uddannelsen/kurset sikrer systematisk opfølgning på alle evalueringer, herunder opfølgning på de løbende evalueringer af den samlede uddannelse/det samlede kursus.</w:t>
                </w:r>
              </w:p>
            </w:tc>
          </w:tr>
        </w:sdtContent>
      </w:sdt>
    </w:tbl>
    <w:p w14:paraId="1D9A4486" w14:textId="77777777" w:rsidR="00F04F65" w:rsidRDefault="00F04F65" w:rsidP="00F04F65"/>
    <w:p w14:paraId="42439854" w14:textId="77777777" w:rsidR="00F04F65" w:rsidRPr="00C958A8" w:rsidRDefault="00F04F65" w:rsidP="00F04F65">
      <w:pPr>
        <w:pStyle w:val="Overskrift3udennummerering"/>
      </w:pPr>
      <w:r w:rsidRPr="00C958A8">
        <w:t xml:space="preserve">Spørgsmål </w:t>
      </w:r>
      <w:r>
        <w:t>28</w:t>
      </w:r>
      <w:r w:rsidRPr="00C958A8">
        <w:t>:</w:t>
      </w:r>
    </w:p>
    <w:p w14:paraId="3637AB94" w14:textId="77777777" w:rsidR="00F04F65" w:rsidRPr="002A1CB7" w:rsidRDefault="00F04F65" w:rsidP="00F04F65">
      <w:pPr>
        <w:rPr>
          <w:b/>
        </w:rPr>
      </w:pPr>
      <w:r w:rsidRPr="002A1CB7">
        <w:rPr>
          <w:b/>
        </w:rPr>
        <w:t>Beskriv evalueringsaktiviteter af uddannelsen/kurset samt uddannelsens/kursets procedurer for opfølgning på gennemførte evalueringer.</w:t>
      </w:r>
    </w:p>
    <w:p w14:paraId="10BE172C" w14:textId="77777777" w:rsidR="00F04F65" w:rsidRPr="00C958A8" w:rsidRDefault="00F04F65" w:rsidP="00F04F65"/>
    <w:p w14:paraId="678BB49F" w14:textId="77777777" w:rsidR="00F04F65" w:rsidRPr="00C958A8" w:rsidRDefault="00F04F65" w:rsidP="00F04F65">
      <w:pPr>
        <w:rPr>
          <w:i/>
        </w:rPr>
      </w:pPr>
      <w:r w:rsidRPr="00C958A8">
        <w:rPr>
          <w:i/>
        </w:rPr>
        <w:fldChar w:fldCharType="begin"/>
      </w:r>
      <w:r w:rsidRPr="00C958A8">
        <w:rPr>
          <w:i/>
        </w:rPr>
        <w:instrText xml:space="preserve"> macrobutton"" Klik og skriv </w:instrText>
      </w:r>
      <w:r w:rsidRPr="00C958A8">
        <w:fldChar w:fldCharType="end"/>
      </w:r>
    </w:p>
    <w:p w14:paraId="759D1618" w14:textId="77777777" w:rsidR="00F04F65" w:rsidRPr="00C958A8" w:rsidRDefault="00F04F65" w:rsidP="00F04F65"/>
    <w:p w14:paraId="26658ADC" w14:textId="77777777" w:rsidR="00F04F65" w:rsidRDefault="00F04F65" w:rsidP="00F04F65">
      <w:r w:rsidRPr="00C958A8">
        <w:t>NB ved type B-ansøgninger: Som dokumentation skal I vedlægge en sammenfatning af resultater fra evalueringsaktiviteter i den seneste treårige godkendelsesperiode og af de opfølgningsinitiativer</w:t>
      </w:r>
      <w:r>
        <w:t>,</w:t>
      </w:r>
      <w:r w:rsidRPr="00C958A8">
        <w:t xml:space="preserve"> I evt. har sat i gang.</w:t>
      </w:r>
      <w:bookmarkStart w:id="59" w:name="_Toc170610402"/>
      <w:bookmarkStart w:id="60" w:name="_Toc171156137"/>
      <w:bookmarkStart w:id="61" w:name="_Toc176157037"/>
      <w:bookmarkEnd w:id="59"/>
      <w:bookmarkEnd w:id="60"/>
      <w:bookmarkEnd w:id="61"/>
    </w:p>
    <w:p w14:paraId="208CE261" w14:textId="77777777" w:rsidR="00F04F65" w:rsidRDefault="00F04F65" w:rsidP="00F04F65"/>
    <w:p w14:paraId="57D56F84" w14:textId="77777777" w:rsidR="00F04F65" w:rsidRDefault="00F04F65" w:rsidP="00F04F65">
      <w:r>
        <w:lastRenderedPageBreak/>
        <w:t xml:space="preserve">Når I indsender studenterevalueringer i forbindelse med besvarelsen af spørgsmål 28, skal I være særligt opmærksomme på, at der ikke direkte eller indirekte må indgå oplysninger om studerende eller ansattes sygdomsforhold eller private oplysninger i øvrigt, som kan skade den pågældendes omdømme. </w:t>
      </w:r>
    </w:p>
    <w:p w14:paraId="3223F159" w14:textId="77777777" w:rsidR="00F04F65" w:rsidRDefault="00F04F65" w:rsidP="00F04F65">
      <w:pPr>
        <w:rPr>
          <w:szCs w:val="24"/>
        </w:rPr>
      </w:pPr>
    </w:p>
    <w:p w14:paraId="27EEA75E" w14:textId="77777777" w:rsidR="00F04F65" w:rsidRPr="00B43532" w:rsidRDefault="00F04F65" w:rsidP="00F04F65">
      <w:pPr>
        <w:rPr>
          <w:szCs w:val="24"/>
        </w:rPr>
      </w:pPr>
      <w:r>
        <w:rPr>
          <w:szCs w:val="24"/>
        </w:rPr>
        <w:t>I tilfælde af</w:t>
      </w:r>
      <w:r w:rsidRPr="00B43532">
        <w:rPr>
          <w:szCs w:val="24"/>
        </w:rPr>
        <w:t xml:space="preserve"> at vi modtager denne type af oplysninger, så vil vi anmode jer om at sende ny dokumentation, som er renset for følsomme eller fortrolige oplysninger. De uønskede oplysninger slettes fra vores system med det samme og indgår ikke i sagen. </w:t>
      </w:r>
    </w:p>
    <w:p w14:paraId="0997984B" w14:textId="77777777" w:rsidR="00F04F65" w:rsidRPr="00B43532" w:rsidRDefault="00F04F65" w:rsidP="00F04F65">
      <w:pPr>
        <w:rPr>
          <w:szCs w:val="24"/>
        </w:rPr>
      </w:pPr>
    </w:p>
    <w:p w14:paraId="57B194BF" w14:textId="17BA323E" w:rsidR="00F04F65" w:rsidRDefault="00F04F65" w:rsidP="00F04F65">
      <w:r w:rsidRPr="00B43532">
        <w:rPr>
          <w:szCs w:val="24"/>
        </w:rPr>
        <w:t>I databeskyttelsesforordningen art. 9 er der oplistet en udtømmende liste af følsomme oplysninger. På Datatilsynets hjemmeside kan I læse mere personoplysninger, herunder følsomme og fortrolige oplysninger.</w:t>
      </w:r>
    </w:p>
    <w:p w14:paraId="7576AA12" w14:textId="77777777" w:rsidR="004F3084" w:rsidRDefault="004F3084" w:rsidP="0074225D"/>
    <w:p w14:paraId="64676D3F" w14:textId="77777777" w:rsidR="004F3084" w:rsidRDefault="004F3084" w:rsidP="0074225D">
      <w:pPr>
        <w:sectPr w:rsidR="004F3084" w:rsidSect="00117ABA">
          <w:headerReference w:type="default" r:id="rId23"/>
          <w:pgSz w:w="11906" w:h="16838" w:code="9"/>
          <w:pgMar w:top="1814" w:right="1134" w:bottom="1418" w:left="2807" w:header="652" w:footer="851" w:gutter="0"/>
          <w:cols w:space="708"/>
          <w:titlePg/>
          <w:docGrid w:linePitch="360"/>
        </w:sect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9639"/>
      </w:tblGrid>
      <w:bookmarkStart w:id="62" w:name="ColofoneTable" w:displacedByCustomXml="next"/>
      <w:sdt>
        <w:sdtPr>
          <w:rPr>
            <w:b w:val="0"/>
          </w:rPr>
          <w:alias w:val="axesPDF - Layout Table"/>
          <w:tag w:val="axesPDF:ID:Table:94674eb4-b5c2-4490-b96f-84d7ea3b911f"/>
          <w:id w:val="-862062280"/>
          <w:placeholder>
            <w:docPart w:val="D28CC8A6E13E45F1B34C3B4914428C9E"/>
          </w:placeholder>
        </w:sdtPr>
        <w:sdtContent>
          <w:tr w:rsidR="0045764E" w14:paraId="10BC3A20" w14:textId="77777777" w:rsidTr="00FC4D41">
            <w:trPr>
              <w:cantSplit/>
            </w:trPr>
            <w:tc>
              <w:tcPr>
                <w:tcW w:w="9639" w:type="dxa"/>
              </w:tcPr>
              <w:p w14:paraId="6ED6FBB3" w14:textId="3F76341B" w:rsidR="0045764E" w:rsidRPr="00A9570A" w:rsidRDefault="0045764E" w:rsidP="00FC4D41">
                <w:pPr>
                  <w:pStyle w:val="KolofonOverskrift"/>
                </w:pPr>
                <w:r w:rsidRPr="00A9570A">
                  <w:fldChar w:fldCharType="begin"/>
                </w:r>
                <w:r w:rsidRPr="00A9570A">
                  <w:instrText xml:space="preserve"> </w:instrText>
                </w:r>
                <w:r w:rsidR="00B75FE6">
                  <w:instrText>Ref</w:instrText>
                </w:r>
                <w:r w:rsidRPr="00A9570A">
                  <w:instrText xml:space="preserve"> "</w:instrText>
                </w:r>
                <w:r w:rsidR="00B75FE6">
                  <w:instrText>Title</w:instrText>
                </w:r>
                <w:r w:rsidRPr="00A9570A">
                  <w:instrText xml:space="preserve">" </w:instrText>
                </w:r>
                <w:r>
                  <w:instrText xml:space="preserve"> \* CHAR</w:instrText>
                </w:r>
                <w:r w:rsidRPr="00A9570A">
                  <w:instrText xml:space="preserve">FORMAT </w:instrText>
                </w:r>
                <w:r w:rsidR="00FC4D41">
                  <w:instrText xml:space="preserve"> \* MERGEFORMAT </w:instrText>
                </w:r>
                <w:r w:rsidRPr="00A9570A">
                  <w:fldChar w:fldCharType="separate"/>
                </w:r>
                <w:r w:rsidR="00C97332" w:rsidRPr="00F04F65">
                  <w:t>Vejledning til redegørelse</w:t>
                </w:r>
                <w:r w:rsidRPr="00A9570A">
                  <w:fldChar w:fldCharType="end"/>
                </w:r>
              </w:p>
              <w:p w14:paraId="4882FEDC" w14:textId="666A70EB" w:rsidR="0045764E" w:rsidRDefault="0045764E" w:rsidP="00FC4D41">
                <w:pPr>
                  <w:pStyle w:val="KolofonTekstMedAfstand"/>
                </w:pPr>
                <w:r>
                  <w:t xml:space="preserve">© </w:t>
                </w:r>
                <w:bookmarkStart w:id="63" w:name="YearColofone"/>
                <w:r w:rsidR="00F04F65">
                  <w:t>2025</w:t>
                </w:r>
                <w:bookmarkEnd w:id="63"/>
                <w:r>
                  <w:t xml:space="preserve"> </w:t>
                </w:r>
                <w:r w:rsidR="00F0456E">
                  <w:t>EVA (</w:t>
                </w:r>
                <w:bookmarkStart w:id="64" w:name="trlDEKolofon"/>
                <w:r w:rsidR="00F0456E">
                  <w:t>Danmarks Evalueringsinstitut</w:t>
                </w:r>
                <w:bookmarkEnd w:id="64"/>
                <w:r w:rsidR="00F0456E">
                  <w:t>)</w:t>
                </w:r>
              </w:p>
              <w:p w14:paraId="64780913" w14:textId="77777777" w:rsidR="0045764E" w:rsidRDefault="0045764E" w:rsidP="00FC4D41">
                <w:pPr>
                  <w:pStyle w:val="KolofonTekstMedAfstand"/>
                </w:pPr>
                <w:bookmarkStart w:id="65" w:name="trlSourceQuote"/>
                <w:bookmarkStart w:id="66" w:name="ElectronicSource"/>
                <w:r>
                  <w:t>Citat med kildeangivelse er tilladt</w:t>
                </w:r>
                <w:bookmarkEnd w:id="65"/>
              </w:p>
              <w:bookmarkEnd w:id="66"/>
              <w:p w14:paraId="7D3E1968" w14:textId="77777777" w:rsidR="0045764E" w:rsidRDefault="0045764E" w:rsidP="00FC4D41">
                <w:pPr>
                  <w:pStyle w:val="KolofonTekstUdenAfstand"/>
                </w:pPr>
              </w:p>
              <w:p w14:paraId="5261A2BE" w14:textId="3F916065" w:rsidR="0045764E" w:rsidRDefault="0045764E" w:rsidP="004932CE">
                <w:pPr>
                  <w:pStyle w:val="KolofonTekstUdenAfstand"/>
                  <w:spacing w:after="180"/>
                </w:pPr>
                <w:bookmarkStart w:id="67" w:name="trlElectronicPublication"/>
                <w:bookmarkStart w:id="68" w:name="ElectronicPublication"/>
                <w:r>
                  <w:t>Publikationen er kun udgivet i elektronisk form på:</w:t>
                </w:r>
                <w:bookmarkEnd w:id="67"/>
                <w:r>
                  <w:t xml:space="preserve"> </w:t>
                </w:r>
                <w:bookmarkStart w:id="69" w:name="PublishHomepage"/>
                <w:r w:rsidR="00F04F65" w:rsidRPr="00F04F65">
                  <w:fldChar w:fldCharType="begin"/>
                </w:r>
                <w:r w:rsidR="00F04F65" w:rsidRPr="00F04F65">
                  <w:instrText>HYPERLINK "http://www.eva.dk"</w:instrText>
                </w:r>
                <w:r w:rsidR="00F04F65" w:rsidRPr="00F04F65">
                  <w:fldChar w:fldCharType="separate"/>
                </w:r>
                <w:bookmarkEnd w:id="69"/>
                <w:r w:rsidR="00F04F65" w:rsidRPr="00F04F65">
                  <w:t>www.eva.dk</w:t>
                </w:r>
                <w:r w:rsidR="00F04F65" w:rsidRPr="00F04F65">
                  <w:fldChar w:fldCharType="end"/>
                </w:r>
              </w:p>
              <w:p w14:paraId="037A953F" w14:textId="220E2162" w:rsidR="0045764E" w:rsidRPr="00DC787C" w:rsidRDefault="004932CE" w:rsidP="00DC787C">
                <w:pPr>
                  <w:pStyle w:val="KolofonTekstUdenAfstand"/>
                  <w:rPr>
                    <w:lang w:val="en-US"/>
                  </w:rPr>
                </w:pPr>
                <w:bookmarkStart w:id="70" w:name="trlPhoto"/>
                <w:bookmarkStart w:id="71" w:name="RemoveFromInternalPublication"/>
                <w:bookmarkEnd w:id="68"/>
                <w:r w:rsidRPr="00F04F65">
                  <w:rPr>
                    <w:lang w:val="en-US"/>
                  </w:rPr>
                  <w:t>Foto</w:t>
                </w:r>
                <w:bookmarkEnd w:id="70"/>
                <w:r w:rsidRPr="00F04F65">
                  <w:rPr>
                    <w:lang w:val="en-US"/>
                  </w:rPr>
                  <w:t xml:space="preserve">: </w:t>
                </w:r>
                <w:bookmarkStart w:id="72" w:name="photo"/>
                <w:r w:rsidR="00F04F65" w:rsidRPr="00F04F65">
                  <w:rPr>
                    <w:lang w:val="en-US"/>
                  </w:rPr>
                  <w:t>iStock</w:t>
                </w:r>
              </w:p>
            </w:tc>
          </w:tr>
          <w:bookmarkEnd w:id="72" w:displacedByCustomXml="next"/>
          <w:bookmarkEnd w:id="71" w:displacedByCustomXml="next"/>
        </w:sdtContent>
      </w:sdt>
      <w:bookmarkEnd w:id="62"/>
    </w:tbl>
    <w:p w14:paraId="200EA5DC" w14:textId="77777777" w:rsidR="00D1150B" w:rsidRDefault="00D1150B" w:rsidP="00D1150B"/>
    <w:p w14:paraId="6CFDA04B" w14:textId="77777777" w:rsidR="005A1B69" w:rsidRDefault="005A1B69" w:rsidP="00D1150B">
      <w:pPr>
        <w:sectPr w:rsidR="005A1B69" w:rsidSect="00117ABA">
          <w:headerReference w:type="default" r:id="rId24"/>
          <w:footerReference w:type="default" r:id="rId25"/>
          <w:headerReference w:type="first" r:id="rId26"/>
          <w:footerReference w:type="first" r:id="rId27"/>
          <w:pgSz w:w="11906" w:h="16838" w:code="9"/>
          <w:pgMar w:top="4536" w:right="1134" w:bottom="1418" w:left="1134" w:header="652" w:footer="851" w:gutter="0"/>
          <w:cols w:space="708"/>
          <w:docGrid w:linePitch="360"/>
        </w:sectPr>
      </w:pPr>
    </w:p>
    <w:tbl>
      <w:tblPr>
        <w:tblW w:w="6831" w:type="dxa"/>
        <w:tblLayout w:type="fixed"/>
        <w:tblCellMar>
          <w:left w:w="0" w:type="dxa"/>
          <w:right w:w="0" w:type="dxa"/>
        </w:tblCellMar>
        <w:tblLook w:val="04A0" w:firstRow="1" w:lastRow="0" w:firstColumn="1" w:lastColumn="0" w:noHBand="0" w:noVBand="1"/>
      </w:tblPr>
      <w:tblGrid>
        <w:gridCol w:w="6831"/>
      </w:tblGrid>
      <w:sdt>
        <w:sdtPr>
          <w:rPr>
            <w:rFonts w:eastAsiaTheme="minorHAnsi" w:cstheme="minorBidi"/>
            <w:color w:val="auto"/>
            <w:sz w:val="20"/>
            <w:szCs w:val="22"/>
          </w:rPr>
          <w:alias w:val="axesPDF - Layout Table"/>
          <w:tag w:val="axesPDF:ID:Table:a75d84f2-9832-4035-be2d-df4aab51278d"/>
          <w:id w:val="1180229323"/>
          <w:placeholder>
            <w:docPart w:val="DD75F75CF4464D3C8927BCB99CF9380C"/>
          </w:placeholder>
        </w:sdtPr>
        <w:sdtEndPr>
          <w:rPr>
            <w:rFonts w:eastAsia="Times New Roman" w:cs="Calibri"/>
            <w:color w:val="413282" w:themeColor="accent1"/>
            <w:sz w:val="24"/>
            <w:szCs w:val="23"/>
          </w:rPr>
        </w:sdtEndPr>
        <w:sdtContent>
          <w:tr w:rsidR="0095023A" w14:paraId="39D3296D" w14:textId="77777777" w:rsidTr="00B865E0">
            <w:trPr>
              <w:cantSplit/>
              <w:trHeight w:val="3118"/>
            </w:trPr>
            <w:tc>
              <w:tcPr>
                <w:tcW w:w="6831" w:type="dxa"/>
                <w:shd w:val="clear" w:color="auto" w:fill="FFFFFF" w:themeFill="background1"/>
                <w:tcMar>
                  <w:top w:w="0" w:type="dxa"/>
                  <w:left w:w="0" w:type="dxa"/>
                  <w:bottom w:w="0" w:type="dxa"/>
                  <w:right w:w="0" w:type="dxa"/>
                </w:tcMar>
              </w:tcPr>
              <w:p w14:paraId="58FB4000" w14:textId="77777777" w:rsidR="0095023A" w:rsidRPr="00D44F09" w:rsidRDefault="00F0456E" w:rsidP="00B622C6">
                <w:pPr>
                  <w:pStyle w:val="Bagsidetekst"/>
                </w:pPr>
                <w:r>
                  <w:t xml:space="preserve">EVA </w:t>
                </w:r>
                <w:bookmarkStart w:id="73" w:name="trlBackPageText"/>
                <w:r w:rsidR="00D238D0">
                  <w:t>– analyser, redskaber og udvikling, der styrker uddannelser og dagtilbud</w:t>
                </w:r>
                <w:bookmarkEnd w:id="73"/>
                <w:r w:rsidR="00D238D0">
                  <w:t>.</w:t>
                </w:r>
              </w:p>
            </w:tc>
          </w:tr>
        </w:sdtContent>
      </w:sdt>
    </w:tbl>
    <w:p w14:paraId="74E903E0" w14:textId="77777777" w:rsidR="00D1150B" w:rsidRDefault="00D1150B" w:rsidP="00D1150B"/>
    <w:tbl>
      <w:tblPr>
        <w:tblpPr w:leftFromText="142" w:rightFromText="142" w:vertAnchor="page" w:tblpY="14006"/>
        <w:tblOverlap w:val="never"/>
        <w:tblW w:w="0" w:type="auto"/>
        <w:tblLayout w:type="fixed"/>
        <w:tblCellMar>
          <w:left w:w="0" w:type="dxa"/>
          <w:right w:w="0" w:type="dxa"/>
        </w:tblCellMar>
        <w:tblLook w:val="04A0" w:firstRow="1" w:lastRow="0" w:firstColumn="1" w:lastColumn="0" w:noHBand="0" w:noVBand="1"/>
      </w:tblPr>
      <w:tblGrid>
        <w:gridCol w:w="1701"/>
      </w:tblGrid>
      <w:tr w:rsidR="00F0456E" w:rsidRPr="00776B0B" w14:paraId="1B1ADC4A" w14:textId="77777777" w:rsidTr="00F0456E">
        <w:trPr>
          <w:trHeight w:val="1755"/>
        </w:trPr>
        <w:tc>
          <w:tcPr>
            <w:tcW w:w="1701" w:type="dxa"/>
            <w:vAlign w:val="bottom"/>
          </w:tcPr>
          <w:sdt>
            <w:sdtPr>
              <w:rPr>
                <w:rFonts w:ascii="Source Sans Pro" w:hAnsi="Source Sans Pro"/>
                <w:caps/>
                <w:color w:val="82BEF5" w:themeColor="text2"/>
                <w:sz w:val="17"/>
              </w:rPr>
              <w:alias w:val="axesPDF - Layout Table"/>
              <w:tag w:val="axesPDF:ID:Table:d5d4ebc4-340a-4afd-a695-fe4576a419d6"/>
              <w:id w:val="1903560558"/>
              <w:placeholder>
                <w:docPart w:val="B42484CC98734A45813347980CB622EC"/>
              </w:placeholder>
            </w:sdtPr>
            <w:sdtEndPr>
              <w:rPr>
                <w:rFonts w:asciiTheme="minorHAnsi" w:hAnsiTheme="minorHAnsi"/>
                <w:caps w:val="0"/>
                <w:color w:val="413282" w:themeColor="accent1"/>
                <w:sz w:val="18"/>
              </w:rPr>
            </w:sdtEndPr>
            <w:sdtContent>
              <w:p w14:paraId="2A469AF1" w14:textId="77777777" w:rsidR="00F0456E" w:rsidRPr="00F04F65" w:rsidRDefault="00F0456E" w:rsidP="006B55B0">
                <w:pPr>
                  <w:pStyle w:val="AdresseBold"/>
                  <w:rPr>
                    <w:lang w:val="en-US"/>
                  </w:rPr>
                </w:pPr>
                <w:r w:rsidRPr="00F04F65">
                  <w:rPr>
                    <w:lang w:val="en-US"/>
                  </w:rPr>
                  <w:t>EVA</w:t>
                </w:r>
              </w:p>
              <w:p w14:paraId="71B2DF0C" w14:textId="77777777" w:rsidR="00F0456E" w:rsidRPr="00F04F65" w:rsidRDefault="00F0456E" w:rsidP="00F0456E">
                <w:pPr>
                  <w:pStyle w:val="Adresse"/>
                  <w:rPr>
                    <w:lang w:val="en-US"/>
                  </w:rPr>
                </w:pPr>
              </w:p>
              <w:p w14:paraId="7623C4D8" w14:textId="7A504CB6" w:rsidR="00F0456E" w:rsidRPr="00F04F65" w:rsidRDefault="00F04F65" w:rsidP="00F0456E">
                <w:pPr>
                  <w:pStyle w:val="Adresse"/>
                  <w:rPr>
                    <w:lang w:val="en-US"/>
                  </w:rPr>
                </w:pPr>
                <w:bookmarkStart w:id="74" w:name="phone"/>
                <w:r w:rsidRPr="00F04F65">
                  <w:rPr>
                    <w:lang w:val="en-US"/>
                  </w:rPr>
                  <w:t>+45 35 55 01 01</w:t>
                </w:r>
                <w:bookmarkEnd w:id="74"/>
              </w:p>
              <w:bookmarkStart w:id="75" w:name="email"/>
              <w:p w14:paraId="55438B7A" w14:textId="5B856803" w:rsidR="00F0456E" w:rsidRPr="00F04F65" w:rsidRDefault="00F04F65" w:rsidP="00F0456E">
                <w:pPr>
                  <w:pStyle w:val="Adresse"/>
                  <w:rPr>
                    <w:lang w:val="en-US"/>
                  </w:rPr>
                </w:pPr>
                <w:r w:rsidRPr="00F04F65">
                  <w:fldChar w:fldCharType="begin"/>
                </w:r>
                <w:r w:rsidRPr="00F04F65">
                  <w:rPr>
                    <w:lang w:val="en-US"/>
                  </w:rPr>
                  <w:instrText>HYPERLINK "mailto:eva@eva.dk"</w:instrText>
                </w:r>
                <w:r w:rsidRPr="00F04F65">
                  <w:fldChar w:fldCharType="separate"/>
                </w:r>
                <w:bookmarkEnd w:id="75"/>
                <w:r w:rsidRPr="00F04F65">
                  <w:rPr>
                    <w:lang w:val="en-US"/>
                  </w:rPr>
                  <w:t>eva@eva.dk</w:t>
                </w:r>
                <w:r w:rsidRPr="00F04F65">
                  <w:fldChar w:fldCharType="end"/>
                </w:r>
              </w:p>
              <w:bookmarkStart w:id="76" w:name="website"/>
              <w:p w14:paraId="1B4AAEA6" w14:textId="7959EE45" w:rsidR="00F0456E" w:rsidRPr="00F04F65" w:rsidRDefault="00F04F65" w:rsidP="00F0456E">
                <w:pPr>
                  <w:pStyle w:val="Adresse"/>
                  <w:rPr>
                    <w:lang w:val="en-US"/>
                  </w:rPr>
                </w:pPr>
                <w:r w:rsidRPr="00F04F65">
                  <w:fldChar w:fldCharType="begin"/>
                </w:r>
                <w:r w:rsidRPr="00F04F65">
                  <w:rPr>
                    <w:lang w:val="en-US"/>
                  </w:rPr>
                  <w:instrText>HYPERLINK "http://www.eva.dk"</w:instrText>
                </w:r>
                <w:r w:rsidRPr="00F04F65">
                  <w:fldChar w:fldCharType="separate"/>
                </w:r>
                <w:bookmarkEnd w:id="76"/>
                <w:r w:rsidRPr="00F04F65">
                  <w:rPr>
                    <w:lang w:val="en-US"/>
                  </w:rPr>
                  <w:t>www.eva.dk</w:t>
                </w:r>
                <w:r w:rsidRPr="00F04F65">
                  <w:fldChar w:fldCharType="end"/>
                </w:r>
              </w:p>
            </w:sdtContent>
          </w:sdt>
        </w:tc>
      </w:tr>
    </w:tbl>
    <w:p w14:paraId="7081CF62" w14:textId="77777777" w:rsidR="00CC2A62" w:rsidRPr="00F04F65" w:rsidRDefault="00CC2A62" w:rsidP="00331210">
      <w:pPr>
        <w:pStyle w:val="Adresse"/>
        <w:rPr>
          <w:lang w:val="en-US"/>
        </w:rPr>
      </w:pPr>
    </w:p>
    <w:sectPr w:rsidR="00CC2A62" w:rsidRPr="00F04F65" w:rsidSect="00117ABA">
      <w:headerReference w:type="default" r:id="rId28"/>
      <w:footerReference w:type="default" r:id="rId29"/>
      <w:pgSz w:w="11906" w:h="16838" w:code="9"/>
      <w:pgMar w:top="1814" w:right="2835" w:bottom="510" w:left="1134" w:header="652"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C03EF" w14:textId="77777777" w:rsidR="00BC5A8B" w:rsidRDefault="00BC5A8B" w:rsidP="00FA5162">
      <w:pPr>
        <w:spacing w:line="240" w:lineRule="auto"/>
      </w:pPr>
      <w:r>
        <w:separator/>
      </w:r>
    </w:p>
  </w:endnote>
  <w:endnote w:type="continuationSeparator" w:id="0">
    <w:p w14:paraId="03FDB2ED" w14:textId="77777777" w:rsidR="00BC5A8B" w:rsidRDefault="00BC5A8B" w:rsidP="00FA51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erif Pro">
    <w:altName w:val="Cambria"/>
    <w:panose1 w:val="02040603050405020204"/>
    <w:charset w:val="00"/>
    <w:family w:val="roman"/>
    <w:pitch w:val="variable"/>
    <w:sig w:usb0="00000007" w:usb1="00000001" w:usb2="00000000" w:usb3="00000000" w:csb0="00000093" w:csb1="00000000"/>
  </w:font>
  <w:font w:name="Source Sans Pro Light">
    <w:altName w:val="Corbel"/>
    <w:panose1 w:val="020B0403030403020204"/>
    <w:charset w:val="00"/>
    <w:family w:val="swiss"/>
    <w:pitch w:val="variable"/>
    <w:sig w:usb0="20000007" w:usb1="00000001" w:usb2="00000000" w:usb3="00000000" w:csb0="00000193" w:csb1="00000000"/>
  </w:font>
  <w:font w:name="Source Sans Pro">
    <w:panose1 w:val="020B0503030403020204"/>
    <w:charset w:val="00"/>
    <w:family w:val="swiss"/>
    <w:pitch w:val="variable"/>
    <w:sig w:usb0="20000007" w:usb1="00000001" w:usb2="00000000" w:usb3="00000000" w:csb0="00000193" w:csb1="00000000"/>
  </w:font>
  <w:font w:name="Angsana New">
    <w:panose1 w:val="02020603050405020304"/>
    <w:charset w:val="DE"/>
    <w:family w:val="roman"/>
    <w:pitch w:val="variable"/>
    <w:sig w:usb0="81000003" w:usb1="00000000" w:usb2="00000000" w:usb3="00000000" w:csb0="00010001" w:csb1="00000000"/>
  </w:font>
  <w:font w:name="Source Sans Pro Semibold">
    <w:altName w:val="Corbel"/>
    <w:panose1 w:val="020B0603030403020204"/>
    <w:charset w:val="00"/>
    <w:family w:val="swiss"/>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ource Serif Pro Semibold">
    <w:altName w:val="Cambria"/>
    <w:panose1 w:val="02040703050405020204"/>
    <w:charset w:val="00"/>
    <w:family w:val="roman"/>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61E5E" w14:textId="77777777" w:rsidR="00F04F65" w:rsidRDefault="00F04F65">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0AF7" w14:textId="77777777" w:rsidR="0095023A" w:rsidRDefault="001D7F21">
    <w:pPr>
      <w:pStyle w:val="Sidefod"/>
    </w:pPr>
    <w:r>
      <w:rPr>
        <w:noProof/>
        <w14:ligatures w14:val="standardContextual"/>
      </w:rPr>
      <w:drawing>
        <wp:anchor distT="0" distB="0" distL="114300" distR="114300" simplePos="0" relativeHeight="251680768" behindDoc="0" locked="0" layoutInCell="1" allowOverlap="1" wp14:anchorId="32FF6413" wp14:editId="0AAF0133">
          <wp:simplePos x="0" y="0"/>
          <wp:positionH relativeFrom="page">
            <wp:posOffset>6718300</wp:posOffset>
          </wp:positionH>
          <wp:positionV relativeFrom="page">
            <wp:posOffset>9434195</wp:posOffset>
          </wp:positionV>
          <wp:extent cx="324000" cy="900000"/>
          <wp:effectExtent l="0" t="0" r="0" b="0"/>
          <wp:wrapSquare wrapText="bothSides"/>
          <wp:docPr id="1317938004" name="logo_1030_re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38004" name="logo_1030_red" hidden="1"/>
                  <pic:cNvPicPr>
                    <a:picLocks noChangeAspect="1" noChangeArrowheads="1"/>
                  </pic:cNvPicPr>
                </pic:nvPicPr>
                <pic:blipFill rotWithShape="1">
                  <a:blip r:embed="rId1">
                    <a:extLst>
                      <a:ext uri="{28A0092B-C50C-407E-A947-70E740481C1C}">
                        <a14:useLocalDpi xmlns:a14="http://schemas.microsoft.com/office/drawing/2010/main" val="0"/>
                      </a:ext>
                    </a:extLst>
                  </a:blip>
                  <a:srcRect r="67273"/>
                  <a:stretch/>
                </pic:blipFill>
                <pic:spPr bwMode="auto">
                  <a:xfrm>
                    <a:off x="0" y="0"/>
                    <a:ext cx="3240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82816" behindDoc="0" locked="0" layoutInCell="1" allowOverlap="1" wp14:anchorId="76CDC243" wp14:editId="4EA28225">
          <wp:simplePos x="0" y="0"/>
          <wp:positionH relativeFrom="page">
            <wp:posOffset>6718300</wp:posOffset>
          </wp:positionH>
          <wp:positionV relativeFrom="page">
            <wp:posOffset>9434195</wp:posOffset>
          </wp:positionV>
          <wp:extent cx="320400" cy="900000"/>
          <wp:effectExtent l="0" t="0" r="3810" b="0"/>
          <wp:wrapSquare wrapText="bothSides"/>
          <wp:docPr id="555688205" name="logo_1030_darkgreen"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88205" name="logo_1030_darkgreen" hidden="1"/>
                  <pic:cNvPicPr>
                    <a:picLocks noChangeAspect="1" noChangeArrowheads="1"/>
                  </pic:cNvPicPr>
                </pic:nvPicPr>
                <pic:blipFill rotWithShape="1">
                  <a:blip r:embed="rId2">
                    <a:extLst>
                      <a:ext uri="{28A0092B-C50C-407E-A947-70E740481C1C}">
                        <a14:useLocalDpi xmlns:a14="http://schemas.microsoft.com/office/drawing/2010/main" val="0"/>
                      </a:ext>
                    </a:extLst>
                  </a:blip>
                  <a:srcRect r="67709"/>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84864" behindDoc="0" locked="0" layoutInCell="1" allowOverlap="1" wp14:anchorId="4B679E62" wp14:editId="6133E061">
          <wp:simplePos x="0" y="0"/>
          <wp:positionH relativeFrom="page">
            <wp:posOffset>6718300</wp:posOffset>
          </wp:positionH>
          <wp:positionV relativeFrom="page">
            <wp:posOffset>9434195</wp:posOffset>
          </wp:positionV>
          <wp:extent cx="320400" cy="900000"/>
          <wp:effectExtent l="0" t="0" r="3810" b="0"/>
          <wp:wrapSquare wrapText="bothSides"/>
          <wp:docPr id="2118796602" name="logo_1030_darkbeig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796602" name="logo_1030_darkbeige" hidden="1"/>
                  <pic:cNvPicPr>
                    <a:picLocks noChangeAspect="1" noChangeArrowheads="1"/>
                  </pic:cNvPicPr>
                </pic:nvPicPr>
                <pic:blipFill rotWithShape="1">
                  <a:blip r:embed="rId3">
                    <a:extLst>
                      <a:ext uri="{28A0092B-C50C-407E-A947-70E740481C1C}">
                        <a14:useLocalDpi xmlns:a14="http://schemas.microsoft.com/office/drawing/2010/main" val="0"/>
                      </a:ext>
                    </a:extLst>
                  </a:blip>
                  <a:srcRect r="67709"/>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86912" behindDoc="0" locked="0" layoutInCell="1" allowOverlap="1" wp14:anchorId="1E33CDB8" wp14:editId="4467D593">
          <wp:simplePos x="0" y="0"/>
          <wp:positionH relativeFrom="page">
            <wp:posOffset>6718300</wp:posOffset>
          </wp:positionH>
          <wp:positionV relativeFrom="page">
            <wp:posOffset>9434195</wp:posOffset>
          </wp:positionV>
          <wp:extent cx="320400" cy="900000"/>
          <wp:effectExtent l="0" t="0" r="3810" b="0"/>
          <wp:wrapSquare wrapText="bothSides"/>
          <wp:docPr id="1015709588" name="logo_1030_yellow"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09588" name="logo_1030_yellow" hidden="1"/>
                  <pic:cNvPicPr>
                    <a:picLocks noChangeAspect="1" noChangeArrowheads="1"/>
                  </pic:cNvPicPr>
                </pic:nvPicPr>
                <pic:blipFill rotWithShape="1">
                  <a:blip r:embed="rId4">
                    <a:extLst>
                      <a:ext uri="{28A0092B-C50C-407E-A947-70E740481C1C}">
                        <a14:useLocalDpi xmlns:a14="http://schemas.microsoft.com/office/drawing/2010/main" val="0"/>
                      </a:ext>
                    </a:extLst>
                  </a:blip>
                  <a:srcRect r="67709"/>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95104" behindDoc="0" locked="0" layoutInCell="1" allowOverlap="1" wp14:anchorId="5E79380D" wp14:editId="6B6827C8">
          <wp:simplePos x="0" y="0"/>
          <wp:positionH relativeFrom="page">
            <wp:posOffset>6718300</wp:posOffset>
          </wp:positionH>
          <wp:positionV relativeFrom="page">
            <wp:posOffset>9434195</wp:posOffset>
          </wp:positionV>
          <wp:extent cx="320400" cy="900000"/>
          <wp:effectExtent l="0" t="0" r="3810" b="0"/>
          <wp:wrapSquare wrapText="bothSides"/>
          <wp:docPr id="1845322312" name="logo_1030_beig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22312" name="logo_1030_beige" hidden="1"/>
                  <pic:cNvPicPr>
                    <a:picLocks noChangeAspect="1" noChangeArrowheads="1"/>
                  </pic:cNvPicPr>
                </pic:nvPicPr>
                <pic:blipFill rotWithShape="1">
                  <a:blip r:embed="rId5">
                    <a:extLst>
                      <a:ext uri="{28A0092B-C50C-407E-A947-70E740481C1C}">
                        <a14:useLocalDpi xmlns:a14="http://schemas.microsoft.com/office/drawing/2010/main" val="0"/>
                      </a:ext>
                    </a:extLst>
                  </a:blip>
                  <a:srcRect r="67709"/>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7152" behindDoc="0" locked="0" layoutInCell="1" allowOverlap="1" wp14:anchorId="15CB146D" wp14:editId="2ADB5B50">
          <wp:simplePos x="0" y="0"/>
          <wp:positionH relativeFrom="page">
            <wp:posOffset>6718300</wp:posOffset>
          </wp:positionH>
          <wp:positionV relativeFrom="page">
            <wp:posOffset>9434195</wp:posOffset>
          </wp:positionV>
          <wp:extent cx="320400" cy="900000"/>
          <wp:effectExtent l="0" t="0" r="3810" b="0"/>
          <wp:wrapSquare wrapText="bothSides"/>
          <wp:docPr id="994004616" name="logo_1030_purpl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04616" name="logo_1030_purple" hidden="1"/>
                  <pic:cNvPicPr>
                    <a:picLocks noChangeAspect="1" noChangeArrowheads="1"/>
                  </pic:cNvPicPr>
                </pic:nvPicPr>
                <pic:blipFill rotWithShape="1">
                  <a:blip r:embed="rId6">
                    <a:extLst>
                      <a:ext uri="{28A0092B-C50C-407E-A947-70E740481C1C}">
                        <a14:useLocalDpi xmlns:a14="http://schemas.microsoft.com/office/drawing/2010/main" val="0"/>
                      </a:ext>
                    </a:extLst>
                  </a:blip>
                  <a:srcRect r="67709"/>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9200" behindDoc="0" locked="0" layoutInCell="1" allowOverlap="1" wp14:anchorId="3C4ACB01" wp14:editId="1C5AAF05">
          <wp:simplePos x="0" y="0"/>
          <wp:positionH relativeFrom="page">
            <wp:posOffset>6718300</wp:posOffset>
          </wp:positionH>
          <wp:positionV relativeFrom="page">
            <wp:posOffset>9434195</wp:posOffset>
          </wp:positionV>
          <wp:extent cx="316800" cy="900000"/>
          <wp:effectExtent l="0" t="0" r="7620" b="0"/>
          <wp:wrapNone/>
          <wp:docPr id="543739432" name="logo_1030_darkpurpl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39432" name="logo_1030_darkpurple" hidden="1"/>
                  <pic:cNvPicPr>
                    <a:picLocks noChangeAspect="1" noChangeArrowheads="1"/>
                  </pic:cNvPicPr>
                </pic:nvPicPr>
                <pic:blipFill rotWithShape="1">
                  <a:blip r:embed="rId7">
                    <a:extLst>
                      <a:ext uri="{28A0092B-C50C-407E-A947-70E740481C1C}">
                        <a14:useLocalDpi xmlns:a14="http://schemas.microsoft.com/office/drawing/2010/main" val="0"/>
                      </a:ext>
                    </a:extLst>
                  </a:blip>
                  <a:srcRect r="68146"/>
                  <a:stretch/>
                </pic:blipFill>
                <pic:spPr bwMode="auto">
                  <a:xfrm>
                    <a:off x="0" y="0"/>
                    <a:ext cx="3168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
        <w:szCs w:val="2"/>
        <w:lang w:eastAsia="da-DK"/>
      </w:rPr>
      <w:drawing>
        <wp:anchor distT="0" distB="0" distL="114300" distR="114300" simplePos="0" relativeHeight="251701248" behindDoc="0" locked="0" layoutInCell="1" allowOverlap="1" wp14:anchorId="5DF91B7F" wp14:editId="38A0B852">
          <wp:simplePos x="0" y="0"/>
          <wp:positionH relativeFrom="page">
            <wp:posOffset>6718300</wp:posOffset>
          </wp:positionH>
          <wp:positionV relativeFrom="page">
            <wp:posOffset>9434195</wp:posOffset>
          </wp:positionV>
          <wp:extent cx="316800" cy="900000"/>
          <wp:effectExtent l="0" t="0" r="7620" b="0"/>
          <wp:wrapNone/>
          <wp:docPr id="674141752" name="logo_1030_black" descr="EVA Danmarks evaluerings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41752" name="logo_1030_black" descr="EVA Danmarks evalueringsinstitut"/>
                  <pic:cNvPicPr>
                    <a:picLocks noChangeAspect="1" noChangeArrowheads="1"/>
                  </pic:cNvPicPr>
                </pic:nvPicPr>
                <pic:blipFill rotWithShape="1">
                  <a:blip r:embed="rId8">
                    <a:extLst>
                      <a:ext uri="{28A0092B-C50C-407E-A947-70E740481C1C}">
                        <a14:useLocalDpi xmlns:a14="http://schemas.microsoft.com/office/drawing/2010/main" val="0"/>
                      </a:ext>
                    </a:extLst>
                  </a:blip>
                  <a:srcRect r="68146"/>
                  <a:stretch/>
                </pic:blipFill>
                <pic:spPr bwMode="auto">
                  <a:xfrm>
                    <a:off x="0" y="0"/>
                    <a:ext cx="3168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3296" behindDoc="0" locked="0" layoutInCell="1" allowOverlap="1" wp14:anchorId="08CBEBD2" wp14:editId="12229C73">
          <wp:simplePos x="0" y="0"/>
          <wp:positionH relativeFrom="page">
            <wp:posOffset>6718300</wp:posOffset>
          </wp:positionH>
          <wp:positionV relativeFrom="page">
            <wp:posOffset>9434195</wp:posOffset>
          </wp:positionV>
          <wp:extent cx="320400" cy="900000"/>
          <wp:effectExtent l="0" t="0" r="3810" b="0"/>
          <wp:wrapSquare wrapText="bothSides"/>
          <wp:docPr id="685300819" name="logo_2057_beige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300819" name="logo_2057_beige_uk" hidden="1"/>
                  <pic:cNvPicPr>
                    <a:picLocks noChangeAspect="1" noChangeArrowheads="1"/>
                  </pic:cNvPicPr>
                </pic:nvPicPr>
                <pic:blipFill rotWithShape="1">
                  <a:blip r:embed="rId9">
                    <a:extLst>
                      <a:ext uri="{28A0092B-C50C-407E-A947-70E740481C1C}">
                        <a14:useLocalDpi xmlns:a14="http://schemas.microsoft.com/office/drawing/2010/main" val="0"/>
                      </a:ext>
                    </a:extLst>
                  </a:blip>
                  <a:srcRect r="66992"/>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14:anchorId="54D8B45A" wp14:editId="188BD2F7">
          <wp:simplePos x="0" y="0"/>
          <wp:positionH relativeFrom="page">
            <wp:posOffset>6718300</wp:posOffset>
          </wp:positionH>
          <wp:positionV relativeFrom="page">
            <wp:posOffset>9434195</wp:posOffset>
          </wp:positionV>
          <wp:extent cx="320400" cy="900000"/>
          <wp:effectExtent l="0" t="0" r="3810" b="0"/>
          <wp:wrapSquare wrapText="bothSides"/>
          <wp:docPr id="781162507" name="logo_2057_purple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162507" name="logo_2057_purple_uk" hidden="1"/>
                  <pic:cNvPicPr>
                    <a:picLocks noChangeAspect="1" noChangeArrowheads="1"/>
                  </pic:cNvPicPr>
                </pic:nvPicPr>
                <pic:blipFill rotWithShape="1">
                  <a:blip r:embed="rId10">
                    <a:extLst>
                      <a:ext uri="{28A0092B-C50C-407E-A947-70E740481C1C}">
                        <a14:useLocalDpi xmlns:a14="http://schemas.microsoft.com/office/drawing/2010/main" val="0"/>
                      </a:ext>
                    </a:extLst>
                  </a:blip>
                  <a:srcRect r="66992"/>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7392" behindDoc="0" locked="0" layoutInCell="1" allowOverlap="1" wp14:anchorId="47290148" wp14:editId="0B22FFCD">
          <wp:simplePos x="0" y="0"/>
          <wp:positionH relativeFrom="page">
            <wp:posOffset>6718300</wp:posOffset>
          </wp:positionH>
          <wp:positionV relativeFrom="page">
            <wp:posOffset>9434195</wp:posOffset>
          </wp:positionV>
          <wp:extent cx="320400" cy="900000"/>
          <wp:effectExtent l="0" t="0" r="3810" b="0"/>
          <wp:wrapSquare wrapText="bothSides"/>
          <wp:docPr id="253299918" name="logo_2057_yellow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299918" name="logo_2057_yellow_uk" hidden="1"/>
                  <pic:cNvPicPr>
                    <a:picLocks noChangeAspect="1" noChangeArrowheads="1"/>
                  </pic:cNvPicPr>
                </pic:nvPicPr>
                <pic:blipFill rotWithShape="1">
                  <a:blip r:embed="rId11">
                    <a:extLst>
                      <a:ext uri="{28A0092B-C50C-407E-A947-70E740481C1C}">
                        <a14:useLocalDpi xmlns:a14="http://schemas.microsoft.com/office/drawing/2010/main" val="0"/>
                      </a:ext>
                    </a:extLst>
                  </a:blip>
                  <a:srcRect r="66992"/>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9440" behindDoc="0" locked="0" layoutInCell="1" allowOverlap="1" wp14:anchorId="58BC0A60" wp14:editId="40E6F9D7">
          <wp:simplePos x="0" y="0"/>
          <wp:positionH relativeFrom="page">
            <wp:posOffset>6718300</wp:posOffset>
          </wp:positionH>
          <wp:positionV relativeFrom="page">
            <wp:posOffset>9434195</wp:posOffset>
          </wp:positionV>
          <wp:extent cx="324000" cy="900000"/>
          <wp:effectExtent l="0" t="0" r="0" b="0"/>
          <wp:wrapSquare wrapText="bothSides"/>
          <wp:docPr id="866163281" name="logo_2057_darkbeige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163281" name="logo_2057_darkbeige_uk" hidden="1"/>
                  <pic:cNvPicPr>
                    <a:picLocks noChangeAspect="1" noChangeArrowheads="1"/>
                  </pic:cNvPicPr>
                </pic:nvPicPr>
                <pic:blipFill rotWithShape="1">
                  <a:blip r:embed="rId12">
                    <a:extLst>
                      <a:ext uri="{28A0092B-C50C-407E-A947-70E740481C1C}">
                        <a14:useLocalDpi xmlns:a14="http://schemas.microsoft.com/office/drawing/2010/main" val="0"/>
                      </a:ext>
                    </a:extLst>
                  </a:blip>
                  <a:srcRect r="66546"/>
                  <a:stretch/>
                </pic:blipFill>
                <pic:spPr bwMode="auto">
                  <a:xfrm>
                    <a:off x="0" y="0"/>
                    <a:ext cx="3240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488" behindDoc="0" locked="0" layoutInCell="1" allowOverlap="1" wp14:anchorId="780B7555" wp14:editId="6AA141FA">
          <wp:simplePos x="0" y="0"/>
          <wp:positionH relativeFrom="page">
            <wp:posOffset>6718300</wp:posOffset>
          </wp:positionH>
          <wp:positionV relativeFrom="page">
            <wp:posOffset>9434195</wp:posOffset>
          </wp:positionV>
          <wp:extent cx="320400" cy="900000"/>
          <wp:effectExtent l="0" t="0" r="3810" b="0"/>
          <wp:wrapSquare wrapText="bothSides"/>
          <wp:docPr id="345708243" name="logo_2057_darkpurple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08243" name="logo_2057_darkpurple_uk" hidden="1"/>
                  <pic:cNvPicPr>
                    <a:picLocks noChangeAspect="1" noChangeArrowheads="1"/>
                  </pic:cNvPicPr>
                </pic:nvPicPr>
                <pic:blipFill rotWithShape="1">
                  <a:blip r:embed="rId13">
                    <a:extLst>
                      <a:ext uri="{28A0092B-C50C-407E-A947-70E740481C1C}">
                        <a14:useLocalDpi xmlns:a14="http://schemas.microsoft.com/office/drawing/2010/main" val="0"/>
                      </a:ext>
                    </a:extLst>
                  </a:blip>
                  <a:srcRect r="66992"/>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3536" behindDoc="0" locked="0" layoutInCell="1" allowOverlap="1" wp14:anchorId="476CF6A7" wp14:editId="3A3F2E8C">
          <wp:simplePos x="0" y="0"/>
          <wp:positionH relativeFrom="page">
            <wp:posOffset>6718300</wp:posOffset>
          </wp:positionH>
          <wp:positionV relativeFrom="page">
            <wp:posOffset>9434195</wp:posOffset>
          </wp:positionV>
          <wp:extent cx="320400" cy="900000"/>
          <wp:effectExtent l="0" t="0" r="3810" b="0"/>
          <wp:wrapSquare wrapText="bothSides"/>
          <wp:docPr id="1213535013" name="logo_2057_darkgreen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535013" name="logo_2057_darkgreen_uk" hidden="1"/>
                  <pic:cNvPicPr>
                    <a:picLocks noChangeAspect="1" noChangeArrowheads="1"/>
                  </pic:cNvPicPr>
                </pic:nvPicPr>
                <pic:blipFill rotWithShape="1">
                  <a:blip r:embed="rId14">
                    <a:extLst>
                      <a:ext uri="{28A0092B-C50C-407E-A947-70E740481C1C}">
                        <a14:useLocalDpi xmlns:a14="http://schemas.microsoft.com/office/drawing/2010/main" val="0"/>
                      </a:ext>
                    </a:extLst>
                  </a:blip>
                  <a:srcRect r="66992"/>
                  <a:stretch/>
                </pic:blipFill>
                <pic:spPr bwMode="auto">
                  <a:xfrm>
                    <a:off x="0" y="0"/>
                    <a:ext cx="3204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0" locked="0" layoutInCell="1" allowOverlap="1" wp14:anchorId="24E98E72" wp14:editId="2F0A803C">
          <wp:simplePos x="0" y="0"/>
          <wp:positionH relativeFrom="page">
            <wp:posOffset>6718300</wp:posOffset>
          </wp:positionH>
          <wp:positionV relativeFrom="page">
            <wp:posOffset>9434195</wp:posOffset>
          </wp:positionV>
          <wp:extent cx="324000" cy="900000"/>
          <wp:effectExtent l="0" t="0" r="0" b="0"/>
          <wp:wrapSquare wrapText="bothSides"/>
          <wp:docPr id="824091758" name="logo_2057_white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91758" name="logo_2057_white_uk" hidden="1"/>
                  <pic:cNvPicPr>
                    <a:picLocks noChangeAspect="1" noChangeArrowheads="1"/>
                  </pic:cNvPicPr>
                </pic:nvPicPr>
                <pic:blipFill rotWithShape="1">
                  <a:blip r:embed="rId15">
                    <a:extLst>
                      <a:ext uri="{28A0092B-C50C-407E-A947-70E740481C1C}">
                        <a14:useLocalDpi xmlns:a14="http://schemas.microsoft.com/office/drawing/2010/main" val="0"/>
                      </a:ext>
                    </a:extLst>
                  </a:blip>
                  <a:srcRect r="66546"/>
                  <a:stretch/>
                </pic:blipFill>
                <pic:spPr bwMode="auto">
                  <a:xfrm>
                    <a:off x="0" y="0"/>
                    <a:ext cx="3240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7632" behindDoc="0" locked="0" layoutInCell="1" allowOverlap="1" wp14:anchorId="40E648F3" wp14:editId="5D89733C">
          <wp:simplePos x="0" y="0"/>
          <wp:positionH relativeFrom="page">
            <wp:posOffset>6718300</wp:posOffset>
          </wp:positionH>
          <wp:positionV relativeFrom="page">
            <wp:posOffset>9434195</wp:posOffset>
          </wp:positionV>
          <wp:extent cx="316800" cy="900000"/>
          <wp:effectExtent l="0" t="0" r="7620" b="0"/>
          <wp:wrapSquare wrapText="bothSides"/>
          <wp:docPr id="1059649756" name="logo_2057_red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649756" name="logo_2057_red_uk" hidden="1"/>
                  <pic:cNvPicPr>
                    <a:picLocks noChangeAspect="1" noChangeArrowheads="1"/>
                  </pic:cNvPicPr>
                </pic:nvPicPr>
                <pic:blipFill rotWithShape="1">
                  <a:blip r:embed="rId16">
                    <a:extLst>
                      <a:ext uri="{28A0092B-C50C-407E-A947-70E740481C1C}">
                        <a14:useLocalDpi xmlns:a14="http://schemas.microsoft.com/office/drawing/2010/main" val="0"/>
                      </a:ext>
                    </a:extLst>
                  </a:blip>
                  <a:srcRect r="67438"/>
                  <a:stretch/>
                </pic:blipFill>
                <pic:spPr bwMode="auto">
                  <a:xfrm>
                    <a:off x="0" y="0"/>
                    <a:ext cx="3168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9680" behindDoc="0" locked="0" layoutInCell="1" allowOverlap="1" wp14:anchorId="7D16A048" wp14:editId="680FE20A">
          <wp:simplePos x="0" y="0"/>
          <wp:positionH relativeFrom="page">
            <wp:posOffset>6718300</wp:posOffset>
          </wp:positionH>
          <wp:positionV relativeFrom="page">
            <wp:posOffset>9434195</wp:posOffset>
          </wp:positionV>
          <wp:extent cx="313200" cy="900000"/>
          <wp:effectExtent l="0" t="0" r="0" b="0"/>
          <wp:wrapSquare wrapText="bothSides"/>
          <wp:docPr id="1324275898" name="logo_2057_black_u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275898" name="logo_2057_black_uk" hidden="1"/>
                  <pic:cNvPicPr>
                    <a:picLocks noChangeAspect="1" noChangeArrowheads="1"/>
                  </pic:cNvPicPr>
                </pic:nvPicPr>
                <pic:blipFill rotWithShape="1">
                  <a:blip r:embed="rId17">
                    <a:extLst>
                      <a:ext uri="{28A0092B-C50C-407E-A947-70E740481C1C}">
                        <a14:useLocalDpi xmlns:a14="http://schemas.microsoft.com/office/drawing/2010/main" val="0"/>
                      </a:ext>
                    </a:extLst>
                  </a:blip>
                  <a:srcRect r="67884"/>
                  <a:stretch/>
                </pic:blipFill>
                <pic:spPr bwMode="auto">
                  <a:xfrm>
                    <a:off x="0" y="0"/>
                    <a:ext cx="313200" cy="90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da-DK"/>
      </w:rPr>
      <w:drawing>
        <wp:anchor distT="0" distB="0" distL="114300" distR="114300" simplePos="0" relativeHeight="251678720" behindDoc="0" locked="0" layoutInCell="1" allowOverlap="1" wp14:anchorId="445F8B73" wp14:editId="2075913F">
          <wp:simplePos x="0" y="0"/>
          <wp:positionH relativeFrom="page">
            <wp:posOffset>6717763</wp:posOffset>
          </wp:positionH>
          <wp:positionV relativeFrom="page">
            <wp:posOffset>9429750</wp:posOffset>
          </wp:positionV>
          <wp:extent cx="324000" cy="900000"/>
          <wp:effectExtent l="0" t="0" r="0" b="0"/>
          <wp:wrapSquare wrapText="bothSides"/>
          <wp:docPr id="1406385451" name="logo_1030_white" descr="EVA Danmarks evalueringsinstitut"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85451" name="logo_1030_white" descr="EVA Danmarks evalueringsinstitut" hidden="1"/>
                  <pic:cNvPicPr>
                    <a:picLocks noChangeAspect="1" noChangeArrowheads="1"/>
                  </pic:cNvPicPr>
                </pic:nvPicPr>
                <pic:blipFill rotWithShape="1">
                  <a:blip r:embed="rId18">
                    <a:extLst>
                      <a:ext uri="{28A0092B-C50C-407E-A947-70E740481C1C}">
                        <a14:useLocalDpi xmlns:a14="http://schemas.microsoft.com/office/drawing/2010/main" val="0"/>
                      </a:ext>
                    </a:extLst>
                  </a:blip>
                  <a:srcRect r="67391"/>
                  <a:stretch/>
                </pic:blipFill>
                <pic:spPr bwMode="auto">
                  <a:xfrm>
                    <a:off x="0" y="0"/>
                    <a:ext cx="324000" cy="90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6981"/>
      <w:gridCol w:w="956"/>
    </w:tblGrid>
    <w:tr w:rsidR="00D338BB" w14:paraId="4B399F07" w14:textId="77777777" w:rsidTr="004B403B">
      <w:tc>
        <w:tcPr>
          <w:tcW w:w="4398" w:type="pct"/>
        </w:tcPr>
        <w:p w14:paraId="4E82CE5B" w14:textId="77777777" w:rsidR="00D338BB" w:rsidRDefault="00D338BB" w:rsidP="00D338BB">
          <w:pPr>
            <w:pStyle w:val="Sidefod"/>
          </w:pPr>
        </w:p>
      </w:tc>
      <w:tc>
        <w:tcPr>
          <w:tcW w:w="602" w:type="pct"/>
        </w:tcPr>
        <w:p w14:paraId="0B335467" w14:textId="77777777" w:rsidR="00D338BB" w:rsidRDefault="00D338BB" w:rsidP="00D338BB">
          <w:pPr>
            <w:pStyle w:val="Sidefod"/>
            <w:jc w:val="right"/>
          </w:pPr>
          <w:r>
            <w:fldChar w:fldCharType="begin"/>
          </w:r>
          <w:r>
            <w:instrText>PAGE   \* MERGEFORMAT</w:instrText>
          </w:r>
          <w:r>
            <w:fldChar w:fldCharType="separate"/>
          </w:r>
          <w:r w:rsidR="00C27013">
            <w:rPr>
              <w:noProof/>
            </w:rPr>
            <w:t>2</w:t>
          </w:r>
          <w:r>
            <w:fldChar w:fldCharType="end"/>
          </w:r>
        </w:p>
      </w:tc>
    </w:tr>
  </w:tbl>
  <w:p w14:paraId="7C969E70" w14:textId="77777777" w:rsidR="00D338BB" w:rsidRPr="00691D99" w:rsidRDefault="00D338BB" w:rsidP="00D338BB">
    <w:pPr>
      <w:pStyle w:val="MiniPara"/>
    </w:pPr>
  </w:p>
  <w:p w14:paraId="39493928" w14:textId="77777777" w:rsidR="00D338BB" w:rsidRDefault="00D338BB" w:rsidP="00D338BB">
    <w:pPr>
      <w:pStyle w:val="MiniPar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7006"/>
      <w:gridCol w:w="959"/>
    </w:tblGrid>
    <w:tr w:rsidR="007433C0" w14:paraId="24A0B1AC" w14:textId="77777777" w:rsidTr="00691D99">
      <w:tc>
        <w:tcPr>
          <w:tcW w:w="4398" w:type="pct"/>
        </w:tcPr>
        <w:p w14:paraId="11849465" w14:textId="77777777" w:rsidR="007433C0" w:rsidRDefault="00F0456E">
          <w:pPr>
            <w:pStyle w:val="Sidefod"/>
          </w:pPr>
          <w:r>
            <w:t>EVA</w:t>
          </w:r>
        </w:p>
      </w:tc>
      <w:tc>
        <w:tcPr>
          <w:tcW w:w="602" w:type="pct"/>
        </w:tcPr>
        <w:p w14:paraId="263D9C44" w14:textId="77777777" w:rsidR="007433C0" w:rsidRDefault="00691D99" w:rsidP="00691D99">
          <w:pPr>
            <w:pStyle w:val="Sidefod"/>
            <w:jc w:val="right"/>
          </w:pPr>
          <w:r>
            <w:fldChar w:fldCharType="begin"/>
          </w:r>
          <w:r>
            <w:instrText>PAGE   \* MERGEFORMAT</w:instrText>
          </w:r>
          <w:r>
            <w:fldChar w:fldCharType="separate"/>
          </w:r>
          <w:r w:rsidR="00D47877">
            <w:rPr>
              <w:noProof/>
            </w:rPr>
            <w:t>4</w:t>
          </w:r>
          <w:r>
            <w:fldChar w:fldCharType="end"/>
          </w:r>
        </w:p>
      </w:tc>
    </w:tr>
  </w:tbl>
  <w:p w14:paraId="43CCEC93" w14:textId="77777777" w:rsidR="00691D99" w:rsidRPr="00691D99" w:rsidRDefault="00691D99" w:rsidP="00691D99">
    <w:pPr>
      <w:pStyle w:val="MiniPar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0723" w14:textId="77777777" w:rsidR="00C27013" w:rsidRPr="00691D99" w:rsidRDefault="00C27013" w:rsidP="00D338BB">
    <w:pPr>
      <w:pStyle w:val="MiniPara"/>
    </w:pPr>
  </w:p>
  <w:p w14:paraId="21049432" w14:textId="77777777" w:rsidR="00C27013" w:rsidRDefault="00C27013" w:rsidP="00D338BB">
    <w:pPr>
      <w:pStyle w:val="MiniPar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7006"/>
      <w:gridCol w:w="959"/>
    </w:tblGrid>
    <w:tr w:rsidR="00F04F65" w14:paraId="42367364" w14:textId="77777777" w:rsidTr="004B403B">
      <w:sdt>
        <w:sdtPr>
          <w:alias w:val="Company"/>
          <w:tag w:val=""/>
          <w:id w:val="-1245719203"/>
          <w:placeholder>
            <w:docPart w:val="D28CC8A6E13E45F1B34C3B4914428C9E"/>
          </w:placeholder>
          <w:dataBinding w:prefixMappings="xmlns:ns0='http://schemas.openxmlformats.org/officeDocument/2006/extended-properties' " w:xpath="/ns0:Properties[1]/ns0:Company[1]" w:storeItemID="{6668398D-A668-4E3E-A5EB-62B293D839F1}"/>
          <w:text/>
        </w:sdtPr>
        <w:sdtContent>
          <w:tc>
            <w:tcPr>
              <w:tcW w:w="4398" w:type="pct"/>
            </w:tcPr>
            <w:p w14:paraId="38AF06FF" w14:textId="77777777" w:rsidR="00F04F65" w:rsidRDefault="00F04F65" w:rsidP="00D338BB">
              <w:pPr>
                <w:pStyle w:val="Sidefod"/>
              </w:pPr>
              <w:r>
                <w:t>Danmarks Evalueringsinstitut</w:t>
              </w:r>
            </w:p>
          </w:tc>
        </w:sdtContent>
      </w:sdt>
      <w:tc>
        <w:tcPr>
          <w:tcW w:w="602" w:type="pct"/>
        </w:tcPr>
        <w:p w14:paraId="2DAC333D" w14:textId="77777777" w:rsidR="00F04F65" w:rsidRDefault="00F04F65" w:rsidP="00D338BB">
          <w:pPr>
            <w:pStyle w:val="Sidefod"/>
            <w:jc w:val="right"/>
          </w:pPr>
          <w:r>
            <w:fldChar w:fldCharType="begin"/>
          </w:r>
          <w:r>
            <w:instrText>PAGE   \* MERGEFORMAT</w:instrText>
          </w:r>
          <w:r>
            <w:fldChar w:fldCharType="separate"/>
          </w:r>
          <w:r>
            <w:rPr>
              <w:noProof/>
            </w:rPr>
            <w:t>6</w:t>
          </w:r>
          <w:r>
            <w:fldChar w:fldCharType="end"/>
          </w:r>
        </w:p>
      </w:tc>
    </w:tr>
  </w:tbl>
  <w:p w14:paraId="3DF5A110" w14:textId="77777777" w:rsidR="00F04F65" w:rsidRPr="00691D99" w:rsidRDefault="00F04F65" w:rsidP="00D338BB">
    <w:pPr>
      <w:pStyle w:val="MiniPara"/>
    </w:pPr>
  </w:p>
  <w:p w14:paraId="1330C592" w14:textId="77777777" w:rsidR="00F04F65" w:rsidRDefault="00F04F65" w:rsidP="00D338BB">
    <w:pPr>
      <w:pStyle w:val="MiniPar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6981"/>
      <w:gridCol w:w="956"/>
    </w:tblGrid>
    <w:tr w:rsidR="008D19E2" w14:paraId="3A51234F" w14:textId="77777777" w:rsidTr="00691D99">
      <w:tc>
        <w:tcPr>
          <w:tcW w:w="4398" w:type="pct"/>
        </w:tcPr>
        <w:p w14:paraId="0165F66F" w14:textId="77777777" w:rsidR="008D19E2" w:rsidRDefault="008D19E2">
          <w:pPr>
            <w:pStyle w:val="Sidefod"/>
          </w:pPr>
        </w:p>
      </w:tc>
      <w:tc>
        <w:tcPr>
          <w:tcW w:w="602" w:type="pct"/>
        </w:tcPr>
        <w:p w14:paraId="3FABBBD1" w14:textId="77777777" w:rsidR="008D19E2" w:rsidRDefault="008D19E2" w:rsidP="00691D99">
          <w:pPr>
            <w:pStyle w:val="Sidefod"/>
            <w:jc w:val="right"/>
          </w:pPr>
          <w:r>
            <w:fldChar w:fldCharType="begin"/>
          </w:r>
          <w:r>
            <w:instrText>PAGE   \* MERGEFORMAT</w:instrText>
          </w:r>
          <w:r>
            <w:fldChar w:fldCharType="separate"/>
          </w:r>
          <w:r w:rsidR="00D47877">
            <w:rPr>
              <w:noProof/>
            </w:rPr>
            <w:t>7</w:t>
          </w:r>
          <w:r>
            <w:fldChar w:fldCharType="end"/>
          </w:r>
        </w:p>
      </w:tc>
    </w:tr>
  </w:tbl>
  <w:p w14:paraId="55C45F98" w14:textId="77777777" w:rsidR="008D19E2" w:rsidRPr="00691D99" w:rsidRDefault="008D19E2" w:rsidP="00691D99">
    <w:pPr>
      <w:pStyle w:val="MiniPar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4A0" w:firstRow="1" w:lastRow="0" w:firstColumn="1" w:lastColumn="0" w:noHBand="0" w:noVBand="1"/>
    </w:tblPr>
    <w:tblGrid>
      <w:gridCol w:w="8478"/>
      <w:gridCol w:w="1160"/>
    </w:tblGrid>
    <w:tr w:rsidR="00E11275" w14:paraId="48C88821" w14:textId="77777777" w:rsidTr="004B403B">
      <w:tc>
        <w:tcPr>
          <w:tcW w:w="4398" w:type="pct"/>
        </w:tcPr>
        <w:p w14:paraId="12FC2F67" w14:textId="77777777" w:rsidR="00E11275" w:rsidRDefault="00E11275" w:rsidP="00D338BB">
          <w:pPr>
            <w:pStyle w:val="Sidefod"/>
          </w:pPr>
        </w:p>
      </w:tc>
      <w:tc>
        <w:tcPr>
          <w:tcW w:w="602" w:type="pct"/>
        </w:tcPr>
        <w:p w14:paraId="6FB3336B" w14:textId="77777777" w:rsidR="00E11275" w:rsidRDefault="00E11275" w:rsidP="00D338BB">
          <w:pPr>
            <w:pStyle w:val="Sidefod"/>
            <w:jc w:val="right"/>
          </w:pPr>
          <w:r>
            <w:fldChar w:fldCharType="begin"/>
          </w:r>
          <w:r>
            <w:instrText>PAGE   \* MERGEFORMAT</w:instrText>
          </w:r>
          <w:r>
            <w:fldChar w:fldCharType="separate"/>
          </w:r>
          <w:r>
            <w:rPr>
              <w:noProof/>
            </w:rPr>
            <w:t>8</w:t>
          </w:r>
          <w:r>
            <w:fldChar w:fldCharType="end"/>
          </w:r>
        </w:p>
      </w:tc>
    </w:tr>
  </w:tbl>
  <w:p w14:paraId="501B485B" w14:textId="77777777" w:rsidR="00E11275" w:rsidRPr="00691D99" w:rsidRDefault="00E11275" w:rsidP="00D338BB">
    <w:pPr>
      <w:pStyle w:val="MiniPara"/>
    </w:pPr>
  </w:p>
  <w:p w14:paraId="41B3BA41" w14:textId="77777777" w:rsidR="00E11275" w:rsidRDefault="00E11275" w:rsidP="00D338BB">
    <w:pPr>
      <w:pStyle w:val="MiniPar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63CA3" w14:textId="77777777" w:rsidR="00971DFF" w:rsidRPr="00691D99" w:rsidRDefault="00971DFF" w:rsidP="00691D99">
    <w:pPr>
      <w:pStyle w:val="MiniPar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E347A" w14:textId="77777777" w:rsidR="00BC5A8B" w:rsidRDefault="00BC5A8B" w:rsidP="007C1080">
      <w:pPr>
        <w:pBdr>
          <w:bottom w:val="single" w:sz="4" w:space="1" w:color="7F7F7F"/>
        </w:pBdr>
        <w:spacing w:before="567" w:after="142" w:line="240" w:lineRule="auto"/>
      </w:pPr>
    </w:p>
  </w:footnote>
  <w:footnote w:type="continuationSeparator" w:id="0">
    <w:p w14:paraId="243B880F" w14:textId="77777777" w:rsidR="00BC5A8B" w:rsidRDefault="00BC5A8B" w:rsidP="00FA51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0415F" w14:textId="77777777" w:rsidR="00F04F65" w:rsidRDefault="00F04F65">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6B2B" w14:textId="77777777" w:rsidR="00FA5162" w:rsidRPr="001F64BA" w:rsidRDefault="00D238D0">
    <w:pPr>
      <w:pStyle w:val="Sidehoved"/>
      <w:rPr>
        <w:color w:val="FF0000"/>
      </w:rPr>
    </w:pPr>
    <w:r>
      <w:rPr>
        <w:noProof/>
      </w:rPr>
      <mc:AlternateContent>
        <mc:Choice Requires="wps">
          <w:drawing>
            <wp:anchor distT="0" distB="0" distL="114300" distR="114300" simplePos="0" relativeHeight="251676672" behindDoc="0" locked="1" layoutInCell="1" allowOverlap="1" wp14:anchorId="0703315C" wp14:editId="4AB6888D">
              <wp:simplePos x="0" y="0"/>
              <wp:positionH relativeFrom="page">
                <wp:align>left</wp:align>
              </wp:positionH>
              <wp:positionV relativeFrom="page">
                <wp:align>bottom</wp:align>
              </wp:positionV>
              <wp:extent cx="7560000" cy="6872400"/>
              <wp:effectExtent l="0" t="0" r="0" b="0"/>
              <wp:wrapNone/>
              <wp:docPr id="592438932" name="Farveforside" hidden="1"/>
              <wp:cNvGraphicFramePr/>
              <a:graphic xmlns:a="http://schemas.openxmlformats.org/drawingml/2006/main">
                <a:graphicData uri="http://schemas.microsoft.com/office/word/2010/wordprocessingShape">
                  <wps:wsp>
                    <wps:cNvSpPr/>
                    <wps:spPr>
                      <a:xfrm>
                        <a:off x="0" y="0"/>
                        <a:ext cx="7560000" cy="687240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7B39AB3" w14:textId="77777777" w:rsidR="00D238D0" w:rsidRPr="001D7F21" w:rsidRDefault="00D238D0" w:rsidP="00D238D0">
                          <w:pPr>
                            <w:jc w:val="center"/>
                            <w:rPr>
                              <w:color w:val="FF5050" w:themeColor="accent2"/>
                              <w:sz w:val="2"/>
                              <w:szCs w:val="2"/>
                            </w:rPr>
                          </w:pPr>
                          <w:r w:rsidRPr="001D7F21">
                            <w:rPr>
                              <w:color w:val="FF5050" w:themeColor="accent2"/>
                              <w:sz w:val="2"/>
                              <w:szCs w:val="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03315C" id="Farveforside" o:spid="_x0000_s1026" style="position:absolute;margin-left:0;margin-top:0;width:595.3pt;height:541.15pt;z-index:251676672;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" fillcolor="#82bef5 [3215]" stroked="f" strokeweight="2pt">
              <v:textbox>
                <w:txbxContent>
                  <w:p w14:paraId="37B39AB3" w14:textId="77777777" w:rsidR="00D238D0" w:rsidRPr="001D7F21" w:rsidRDefault="00D238D0" w:rsidP="00D238D0">
                    <w:pPr>
                      <w:jc w:val="center"/>
                      <w:rPr>
                        <w:color w:val="FF5050" w:themeColor="accent2"/>
                        <w:sz w:val="2"/>
                        <w:szCs w:val="2"/>
                      </w:rPr>
                    </w:pPr>
                    <w:r w:rsidRPr="001D7F21">
                      <w:rPr>
                        <w:color w:val="FF5050" w:themeColor="accent2"/>
                        <w:sz w:val="2"/>
                        <w:szCs w:val="2"/>
                      </w:rPr>
                      <w:t xml:space="preserve"> </w:t>
                    </w:r>
                  </w:p>
                </w:txbxContent>
              </v:textbox>
              <w10:wrap anchorx="page" anchory="page"/>
              <w10:anchorlock/>
            </v:rect>
          </w:pict>
        </mc:Fallback>
      </mc:AlternateContent>
    </w:r>
    <w:r w:rsidR="001F64BA">
      <w:rPr>
        <w:noProof/>
      </w:rPr>
      <mc:AlternateContent>
        <mc:Choice Requires="wps">
          <w:drawing>
            <wp:anchor distT="0" distB="0" distL="114300" distR="114300" simplePos="0" relativeHeight="251674624" behindDoc="0" locked="0" layoutInCell="1" allowOverlap="1" wp14:anchorId="50D30C79" wp14:editId="4B9255EC">
              <wp:simplePos x="0" y="0"/>
              <wp:positionH relativeFrom="page">
                <wp:posOffset>1800225</wp:posOffset>
              </wp:positionH>
              <wp:positionV relativeFrom="page">
                <wp:align>top</wp:align>
              </wp:positionV>
              <wp:extent cx="5760000" cy="3816000"/>
              <wp:effectExtent l="0" t="0" r="0" b="0"/>
              <wp:wrapNone/>
              <wp:docPr id="3" name="axesPDF:ID:8e392e51-6caf-4c3c-8da2-e52a4c12dc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60000" cy="3816000"/>
                      </a:xfrm>
                      <a:prstGeom prst="rect">
                        <a:avLst/>
                      </a:prstGeom>
                      <a:solidFill>
                        <a:srgbClr val="D9D2B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AAC418" id="axesPDF:ID:8e392e51-6caf-4c3c-8da2-e52a4c12dc18" o:spid="_x0000_s1026" alt="&quot;&quot;" style="position:absolute;margin-left:141.75pt;margin-top:0;width:453.55pt;height:300.45pt;z-index:251674624;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" fillcolor="#d9d2b3" stroked="f" strokeweight="2pt">
              <w10:wrap anchorx="page" anchory="page"/>
            </v:rect>
          </w:pict>
        </mc:Fallback>
      </mc:AlternateContent>
    </w:r>
    <w:r w:rsidR="001F64BA">
      <w:rPr>
        <w:noProof/>
      </w:rPr>
      <mc:AlternateContent>
        <mc:Choice Requires="wps">
          <w:drawing>
            <wp:anchor distT="0" distB="0" distL="114300" distR="114300" simplePos="0" relativeHeight="251677696" behindDoc="0" locked="0" layoutInCell="1" allowOverlap="1" wp14:anchorId="47F72204" wp14:editId="6EE0C0C7">
              <wp:simplePos x="0" y="0"/>
              <wp:positionH relativeFrom="page">
                <wp:align>left</wp:align>
              </wp:positionH>
              <wp:positionV relativeFrom="page">
                <wp:align>top</wp:align>
              </wp:positionV>
              <wp:extent cx="1800000" cy="4536000"/>
              <wp:effectExtent l="0" t="0" r="0" b="0"/>
              <wp:wrapNone/>
              <wp:docPr id="2" name="axesPDF:ID:7473480b-5096-4cf0-9b9e-bc892bff3a0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0" cy="4536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FF764" id="axesPDF:ID:7473480b-5096-4cf0-9b9e-bc892bff3a04" o:spid="_x0000_s1026" alt="&quot;&quot;" style="position:absolute;margin-left:0;margin-top:0;width:141.75pt;height:357.15pt;z-index:25167769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" fillcolor="#413282 [3204]" stroked="f" strokeweight="2pt">
              <w10:wrap anchorx="page" anchory="page"/>
            </v:rect>
          </w:pict>
        </mc:Fallback>
      </mc:AlternateContent>
    </w:r>
    <w:r w:rsidR="00A6374C" w:rsidRPr="00561AA7">
      <w:rPr>
        <w:noProof/>
        <w:color w:val="000000" w:themeColor="text1"/>
        <w:lang w:eastAsia="da-DK"/>
      </w:rPr>
      <mc:AlternateContent>
        <mc:Choice Requires="wps">
          <w:drawing>
            <wp:anchor distT="0" distB="0" distL="114300" distR="114300" simplePos="0" relativeHeight="251659264" behindDoc="1" locked="0" layoutInCell="1" allowOverlap="1" wp14:anchorId="3F507D84" wp14:editId="0DEC0819">
              <wp:simplePos x="0" y="0"/>
              <wp:positionH relativeFrom="page">
                <wp:posOffset>0</wp:posOffset>
              </wp:positionH>
              <wp:positionV relativeFrom="page">
                <wp:posOffset>3744595</wp:posOffset>
              </wp:positionV>
              <wp:extent cx="7560000" cy="6948000"/>
              <wp:effectExtent l="0" t="0" r="3175" b="5715"/>
              <wp:wrapNone/>
              <wp:docPr id="1" name="axesPDF:ID:b4b0bb86-7d4d-4f88-9463-7fb6ad2654cb">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000" cy="6948000"/>
                      </a:xfrm>
                      <a:prstGeom prst="rect">
                        <a:avLst/>
                      </a:prstGeom>
                      <a:blipFill>
                        <a:blip r:embed="rId1"/>
                        <a:stretch>
                          <a:fillRect/>
                        </a:stretch>
                      </a:blipFill>
                      <a:ln w="6350">
                        <a:noFill/>
                      </a:ln>
                    </wps:spPr>
                    <wps:txbx>
                      <w:txbxContent>
                        <w:p w14:paraId="14B914A3" w14:textId="77777777" w:rsidR="00A6374C" w:rsidRPr="00302785" w:rsidRDefault="00A6374C" w:rsidP="00302785">
                          <w:pPr>
                            <w:pStyle w:val="Boksafstand"/>
                          </w:pPr>
                        </w:p>
                        <w:p w14:paraId="1B596BBD" w14:textId="77777777" w:rsidR="00FA5162" w:rsidRDefault="00FA5162" w:rsidP="00FA516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07D84" id="_x0000_t202" coordsize="21600,21600" o:spt="202" path="m,l,21600r21600,l21600,xe">
              <v:stroke joinstyle="miter"/>
              <v:path gradientshapeok="t" o:connecttype="rect"/>
            </v:shapetype>
            <v:shape id="axesPDF:ID:b4b0bb86-7d4d-4f88-9463-7fb6ad2654cb" o:spid="_x0000_s1027" type="#_x0000_t202" alt="&quot;&quot;" style="position:absolute;margin-left:0;margin-top:294.85pt;width:595.3pt;height:547.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L&#10;fAAAAABSZ2h0bG9uZwAAC6I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CP/AAAAAAAAA4QklNBBQA&#10;AAAAAAQAAAABOEJJTQQMAAAAACCoAAAAAQAAAKAAAACeAAAB4AABKEAAACCMABgAAf/Y/+0ADEFk&#10;b2JlX0NNAAH/7gAOQWRvYmUAZIAAAAAB/9sAhAAMCAgICQgMCQkMEQsKCxEVDwwMDxUYExMVExMY&#10;EQwMDAwMDBEMDAwMDAwMDAwMDAwMDAwMDAwMDAwMDAwMDAwMAQ0LCw0ODRAODhAUDg4OFBQODg4O&#10;FBEMDAwMDBERDAwMDAwMEQwMDAwMDAwMDAwMDAwMDAwMDAwMDAwMDAwMDAz/wAARCACe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" stroked="f" strokeweight=".5pt">
              <v:fill r:id="rId2" o:title="" recolor="t" rotate="t" type="frame"/>
              <v:textbox inset="0,0,0,0">
                <w:txbxContent>
                  <w:p w14:paraId="14B914A3" w14:textId="77777777" w:rsidR="00A6374C" w:rsidRPr="00302785" w:rsidRDefault="00A6374C" w:rsidP="00302785">
                    <w:pPr>
                      <w:pStyle w:val="Boksafstand"/>
                    </w:pPr>
                  </w:p>
                  <w:p w14:paraId="1B596BBD" w14:textId="77777777" w:rsidR="00FA5162" w:rsidRDefault="00FA5162" w:rsidP="00FA5162"/>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9BF5" w14:textId="77777777" w:rsidR="00F04F65" w:rsidRDefault="00F04F65">
    <w:pPr>
      <w:pStyle w:val="Sidehove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35CE9" w14:textId="77777777" w:rsidR="00FA5162" w:rsidRDefault="00FA5162">
    <w:pPr>
      <w:pStyle w:val="Sidehove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95C9" w14:textId="7EE2FEEF" w:rsidR="00F04F65" w:rsidRDefault="00F04F65" w:rsidP="00274299">
    <w:pPr>
      <w:pStyle w:val="Sidefod"/>
    </w:pPr>
    <w:hyperlink w:anchor="trlContents" w:history="1">
      <w:r w:rsidRPr="00E23CA5">
        <w:rPr>
          <w:rStyle w:val="Hyperlink"/>
        </w:rPr>
        <w:fldChar w:fldCharType="begin"/>
      </w:r>
      <w:r w:rsidRPr="00E23CA5">
        <w:rPr>
          <w:rStyle w:val="Hyperlink"/>
        </w:rPr>
        <w:instrText xml:space="preserve"> REF  Title </w:instrText>
      </w:r>
      <w:r w:rsidRPr="00E23CA5">
        <w:rPr>
          <w:rStyle w:val="Hyperlink"/>
        </w:rPr>
        <w:fldChar w:fldCharType="separate"/>
      </w:r>
      <w:r w:rsidR="00C97332" w:rsidRPr="00F04F65">
        <w:t>Vejledning til redegørelse</w:t>
      </w:r>
      <w:r w:rsidRPr="00E23CA5">
        <w:rPr>
          <w:rStyle w:val="Hyperlink"/>
        </w:rPr>
        <w:fldChar w:fldCharType="end"/>
      </w:r>
    </w:hyperlink>
  </w:p>
  <w:p w14:paraId="28230C99" w14:textId="30FB4366" w:rsidR="00F04F65" w:rsidRPr="00A83F87" w:rsidRDefault="00F04F65" w:rsidP="00C97332">
    <w:pPr>
      <w:pStyle w:val="FooterBold"/>
    </w:pPr>
    <w:r>
      <w:rPr>
        <w:noProof/>
      </w:rPr>
      <w:fldChar w:fldCharType="begin"/>
    </w:r>
    <w:r>
      <w:rPr>
        <w:noProof/>
      </w:rPr>
      <w:instrText>STYLEREF "Overskrift 1" \* MERGEFORMAT</w:instrText>
    </w:r>
    <w:r>
      <w:rPr>
        <w:noProof/>
      </w:rPr>
      <w:fldChar w:fldCharType="separate"/>
    </w:r>
    <w:r w:rsidR="00776B0B">
      <w:rPr>
        <w:noProof/>
      </w:rPr>
      <w:t>Indledning</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00FF7" w14:textId="25628D51" w:rsidR="00F04F65" w:rsidRDefault="00F04F65" w:rsidP="00407DF7">
    <w:pPr>
      <w:pStyle w:val="Sidefod"/>
    </w:pPr>
    <w:hyperlink w:anchor="trlContents" w:history="1">
      <w:r w:rsidRPr="00E23CA5">
        <w:rPr>
          <w:rStyle w:val="Hyperlink"/>
        </w:rPr>
        <w:fldChar w:fldCharType="begin"/>
      </w:r>
      <w:r w:rsidRPr="00E23CA5">
        <w:rPr>
          <w:rStyle w:val="Hyperlink"/>
        </w:rPr>
        <w:instrText xml:space="preserve"> REF  Title </w:instrText>
      </w:r>
      <w:r w:rsidRPr="00E23CA5">
        <w:rPr>
          <w:rStyle w:val="Hyperlink"/>
        </w:rPr>
        <w:fldChar w:fldCharType="separate"/>
      </w:r>
      <w:r w:rsidR="00C97332" w:rsidRPr="00F04F65">
        <w:t>Vejledning til redegørelse</w:t>
      </w:r>
      <w:r w:rsidRPr="00E23CA5">
        <w:rPr>
          <w:rStyle w:val="Hyperlink"/>
        </w:rPr>
        <w:fldChar w:fldCharType="end"/>
      </w:r>
    </w:hyperlink>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4E190" w14:textId="6CD36E16" w:rsidR="00A9608E" w:rsidRDefault="00A9608E" w:rsidP="00274299">
    <w:pPr>
      <w:pStyle w:val="Sidefod"/>
    </w:pPr>
    <w:hyperlink w:anchor="trlContents" w:history="1">
      <w:r w:rsidRPr="00E23CA5">
        <w:rPr>
          <w:rStyle w:val="Hyperlink"/>
        </w:rPr>
        <w:fldChar w:fldCharType="begin"/>
      </w:r>
      <w:r w:rsidRPr="00E23CA5">
        <w:rPr>
          <w:rStyle w:val="Hyperlink"/>
        </w:rPr>
        <w:instrText xml:space="preserve"> REF  Title </w:instrText>
      </w:r>
      <w:r w:rsidRPr="00E23CA5">
        <w:rPr>
          <w:rStyle w:val="Hyperlink"/>
        </w:rPr>
        <w:fldChar w:fldCharType="separate"/>
      </w:r>
      <w:r w:rsidR="00C97332" w:rsidRPr="00F04F65">
        <w:t>Vejledning til redegørelse</w:t>
      </w:r>
      <w:r w:rsidRPr="00E23CA5">
        <w:rPr>
          <w:rStyle w:val="Hyperlink"/>
        </w:rPr>
        <w:fldChar w:fldCharType="end"/>
      </w:r>
    </w:hyperlink>
  </w:p>
  <w:p w14:paraId="7C0E3929" w14:textId="748870E5" w:rsidR="00A9608E" w:rsidRPr="006A3271" w:rsidRDefault="001E5C09" w:rsidP="00C97332">
    <w:pPr>
      <w:pStyle w:val="FooterBold"/>
    </w:pPr>
    <w:r w:rsidRPr="006A3271">
      <w:fldChar w:fldCharType="begin"/>
    </w:r>
    <w:r w:rsidRPr="006A3271">
      <w:instrText xml:space="preserve"> STYLEREF  "</w:instrText>
    </w:r>
    <w:r w:rsidR="006A3271" w:rsidRPr="006A3271">
      <w:instrText>Overskrift 1</w:instrText>
    </w:r>
    <w:r w:rsidRPr="006A3271">
      <w:instrText xml:space="preserve">"  \* MERGEFORMAT </w:instrText>
    </w:r>
    <w:r w:rsidRPr="006A3271">
      <w:fldChar w:fldCharType="separate"/>
    </w:r>
    <w:r w:rsidR="00776B0B">
      <w:rPr>
        <w:noProof/>
      </w:rPr>
      <w:t>Spørgsmål til besvarelse</w:t>
    </w:r>
    <w:r w:rsidRPr="006A3271">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89320" w14:textId="77777777" w:rsidR="008D19E2" w:rsidRPr="00E11275" w:rsidRDefault="008D19E2" w:rsidP="00E11275">
    <w:pPr>
      <w:pStyle w:val="Sidehove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E1D0" w14:textId="02FE27DC" w:rsidR="008D19E2" w:rsidRDefault="008D19E2" w:rsidP="00F04F65">
    <w:pPr>
      <w:pStyle w:val="Sidefod"/>
    </w:pPr>
    <w:hyperlink w:anchor="trlContents" w:history="1">
      <w:r w:rsidRPr="00E23CA5">
        <w:rPr>
          <w:rStyle w:val="Hyperlink"/>
        </w:rPr>
        <w:fldChar w:fldCharType="begin"/>
      </w:r>
      <w:r w:rsidRPr="00E23CA5">
        <w:rPr>
          <w:rStyle w:val="Hyperlink"/>
        </w:rPr>
        <w:instrText xml:space="preserve"> REF  Title </w:instrText>
      </w:r>
      <w:r w:rsidRPr="00E23CA5">
        <w:rPr>
          <w:rStyle w:val="Hyperlink"/>
        </w:rPr>
        <w:fldChar w:fldCharType="separate"/>
      </w:r>
      <w:r w:rsidR="00C97332" w:rsidRPr="00F04F65">
        <w:t>Vejledning til redegørelse</w:t>
      </w:r>
      <w:r w:rsidRPr="00E23CA5">
        <w:rPr>
          <w:rStyle w:val="Hyperlink"/>
        </w:rPr>
        <w:fldChar w:fldCharType="end"/>
      </w:r>
    </w:hyperlink>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CB64C" w14:textId="77777777" w:rsidR="008A45D4" w:rsidRPr="00E11275" w:rsidRDefault="009A3D65" w:rsidP="00E11275">
    <w:pPr>
      <w:pStyle w:val="Sidehoved"/>
    </w:pPr>
    <w:r>
      <w:rPr>
        <w:noProof/>
      </w:rPr>
      <mc:AlternateContent>
        <mc:Choice Requires="wps">
          <w:drawing>
            <wp:anchor distT="0" distB="0" distL="114300" distR="114300" simplePos="0" relativeHeight="251658239" behindDoc="1" locked="0" layoutInCell="1" allowOverlap="1" wp14:anchorId="5951E8E4" wp14:editId="366045D9">
              <wp:simplePos x="0" y="0"/>
              <wp:positionH relativeFrom="page">
                <wp:align>left</wp:align>
              </wp:positionH>
              <wp:positionV relativeFrom="page">
                <wp:align>top</wp:align>
              </wp:positionV>
              <wp:extent cx="7560000" cy="10692000"/>
              <wp:effectExtent l="0" t="0" r="3175" b="0"/>
              <wp:wrapNone/>
              <wp:docPr id="6" name="Rektangel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692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4E54F" id="Rektangel 6" o:spid="_x0000_s1026" alt="&quot;&quot;" style="position:absolute;margin-left:0;margin-top:0;width:595.3pt;height:841.9pt;z-index:-251658241;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" fillcolor="#cce5fb [3214]" stroked="f" strokeweight="2pt">
              <w10:wrap anchorx="page" anchory="page"/>
            </v:rect>
          </w:pict>
        </mc:Fallback>
      </mc:AlternateContent>
    </w:r>
    <w:r w:rsidR="0095023A">
      <w:rPr>
        <w:noProof/>
      </w:rPr>
      <mc:AlternateContent>
        <mc:Choice Requires="wps">
          <w:drawing>
            <wp:anchor distT="0" distB="0" distL="114300" distR="114300" simplePos="0" relativeHeight="251663360" behindDoc="1" locked="0" layoutInCell="1" allowOverlap="1" wp14:anchorId="26647990" wp14:editId="77985A15">
              <wp:simplePos x="897924" y="411892"/>
              <wp:positionH relativeFrom="page">
                <wp:align>left</wp:align>
              </wp:positionH>
              <wp:positionV relativeFrom="page">
                <wp:align>top</wp:align>
              </wp:positionV>
              <wp:extent cx="7560000" cy="3762000"/>
              <wp:effectExtent l="0" t="0" r="3175" b="0"/>
              <wp:wrapNone/>
              <wp:docPr id="8" name="Rektangel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376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7B66F" id="Rektangel 8" o:spid="_x0000_s1026" alt="&quot;&quot;" style="position:absolute;margin-left:0;margin-top:0;width:595.3pt;height:296.2pt;z-index:-25165312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" fillcolor="white [3212]" stroked="f" strokeweight="2pt">
              <w10:wrap anchorx="page" anchory="page"/>
            </v:rect>
          </w:pict>
        </mc:Fallback>
      </mc:AlternateContent>
    </w:r>
    <w:r w:rsidR="0095023A">
      <w:rPr>
        <w:noProof/>
      </w:rPr>
      <mc:AlternateContent>
        <mc:Choice Requires="wps">
          <w:drawing>
            <wp:anchor distT="0" distB="0" distL="114300" distR="114300" simplePos="0" relativeHeight="251664384" behindDoc="1" locked="0" layoutInCell="1" allowOverlap="0" wp14:anchorId="2AC4D07D" wp14:editId="5B7F24CC">
              <wp:simplePos x="0" y="0"/>
              <wp:positionH relativeFrom="page">
                <wp:align>right</wp:align>
              </wp:positionH>
              <wp:positionV relativeFrom="page">
                <wp:align>top</wp:align>
              </wp:positionV>
              <wp:extent cx="1800000" cy="4536000"/>
              <wp:effectExtent l="0" t="0" r="0" b="0"/>
              <wp:wrapNone/>
              <wp:docPr id="5" name="Rektangel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00000" cy="45360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5FBB7" id="Rektangel 5" o:spid="_x0000_s1026" alt="&quot;&quot;" style="position:absolute;margin-left:90.55pt;margin-top:0;width:141.75pt;height:357.15pt;z-index:-25165209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" o:allowoverlap="f" fillcolor="#413282 [3204]" stroked="f" strokeweight="2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E405F2"/>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D9C41F0"/>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81B8FEDA"/>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35A480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87822D1E"/>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3C76D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8CAC9E"/>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40CF36"/>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B6C4E7E"/>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46D4B32C"/>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42E7B8E"/>
    <w:multiLevelType w:val="multilevel"/>
    <w:tmpl w:val="A9F00626"/>
    <w:numStyleLink w:val="EVAPunktopstilling"/>
  </w:abstractNum>
  <w:abstractNum w:abstractNumId="11" w15:restartNumberingAfterBreak="0">
    <w:nsid w:val="1C9B1D4C"/>
    <w:multiLevelType w:val="multilevel"/>
    <w:tmpl w:val="1AFA5918"/>
    <w:numStyleLink w:val="EVATalopstilling"/>
  </w:abstractNum>
  <w:abstractNum w:abstractNumId="12" w15:restartNumberingAfterBreak="0">
    <w:nsid w:val="205B0156"/>
    <w:multiLevelType w:val="multilevel"/>
    <w:tmpl w:val="A4E69E06"/>
    <w:lvl w:ilvl="0">
      <w:start w:val="1"/>
      <w:numFmt w:val="decimal"/>
      <w:pStyle w:val="Resumeoverskrift"/>
      <w:lvlText w:val="%1"/>
      <w:lvlJc w:val="right"/>
      <w:pPr>
        <w:ind w:left="0" w:hanging="284"/>
      </w:pPr>
      <w:rPr>
        <w:rFonts w:ascii="Source Serif Pro" w:hAnsi="Source Serif Pro" w:hint="default"/>
      </w:rPr>
    </w:lvl>
    <w:lvl w:ilvl="1">
      <w:start w:val="1"/>
      <w:numFmt w:val="none"/>
      <w:lvlText w:val=""/>
      <w:lvlJc w:val="right"/>
      <w:pPr>
        <w:ind w:left="0" w:hanging="284"/>
      </w:pPr>
      <w:rPr>
        <w:rFonts w:hint="default"/>
      </w:rPr>
    </w:lvl>
    <w:lvl w:ilvl="2">
      <w:start w:val="1"/>
      <w:numFmt w:val="none"/>
      <w:lvlText w:val=""/>
      <w:lvlJc w:val="right"/>
      <w:pPr>
        <w:ind w:left="0" w:hanging="284"/>
      </w:pPr>
      <w:rPr>
        <w:rFonts w:hint="default"/>
      </w:rPr>
    </w:lvl>
    <w:lvl w:ilvl="3">
      <w:start w:val="1"/>
      <w:numFmt w:val="none"/>
      <w:lvlText w:val=""/>
      <w:lvlJc w:val="left"/>
      <w:pPr>
        <w:ind w:left="0" w:hanging="284"/>
      </w:pPr>
      <w:rPr>
        <w:rFonts w:hint="default"/>
      </w:rPr>
    </w:lvl>
    <w:lvl w:ilvl="4">
      <w:start w:val="1"/>
      <w:numFmt w:val="none"/>
      <w:lvlText w:val=""/>
      <w:lvlJc w:val="left"/>
      <w:pPr>
        <w:ind w:left="0" w:hanging="284"/>
      </w:pPr>
      <w:rPr>
        <w:rFonts w:hint="default"/>
      </w:rPr>
    </w:lvl>
    <w:lvl w:ilvl="5">
      <w:start w:val="1"/>
      <w:numFmt w:val="none"/>
      <w:lvlText w:val=""/>
      <w:lvlJc w:val="left"/>
      <w:pPr>
        <w:ind w:left="0" w:hanging="284"/>
      </w:pPr>
      <w:rPr>
        <w:rFonts w:hint="default"/>
      </w:rPr>
    </w:lvl>
    <w:lvl w:ilvl="6">
      <w:start w:val="1"/>
      <w:numFmt w:val="none"/>
      <w:lvlText w:val=""/>
      <w:lvlJc w:val="left"/>
      <w:pPr>
        <w:ind w:left="0" w:hanging="284"/>
      </w:pPr>
      <w:rPr>
        <w:rFonts w:hint="default"/>
      </w:rPr>
    </w:lvl>
    <w:lvl w:ilvl="7">
      <w:start w:val="1"/>
      <w:numFmt w:val="none"/>
      <w:lvlText w:val=""/>
      <w:lvlJc w:val="left"/>
      <w:pPr>
        <w:ind w:left="0" w:hanging="284"/>
      </w:pPr>
      <w:rPr>
        <w:rFonts w:hint="default"/>
      </w:rPr>
    </w:lvl>
    <w:lvl w:ilvl="8">
      <w:start w:val="1"/>
      <w:numFmt w:val="none"/>
      <w:lvlText w:val=""/>
      <w:lvlJc w:val="left"/>
      <w:pPr>
        <w:ind w:left="0" w:hanging="284"/>
      </w:pPr>
      <w:rPr>
        <w:rFonts w:hint="default"/>
      </w:rPr>
    </w:lvl>
  </w:abstractNum>
  <w:abstractNum w:abstractNumId="13" w15:restartNumberingAfterBreak="0">
    <w:nsid w:val="28D23320"/>
    <w:multiLevelType w:val="multilevel"/>
    <w:tmpl w:val="B89A6238"/>
    <w:styleLink w:val="EVAOverskriftsnummerering"/>
    <w:lvl w:ilvl="0">
      <w:start w:val="2"/>
      <w:numFmt w:val="decimal"/>
      <w:lvlText w:val="%1"/>
      <w:lvlJc w:val="right"/>
      <w:pPr>
        <w:ind w:left="0" w:hanging="284"/>
      </w:pPr>
      <w:rPr>
        <w:rFonts w:hint="default"/>
      </w:rPr>
    </w:lvl>
    <w:lvl w:ilvl="1">
      <w:start w:val="1"/>
      <w:numFmt w:val="decimal"/>
      <w:lvlText w:val="%1.%2"/>
      <w:lvlJc w:val="right"/>
      <w:pPr>
        <w:ind w:left="0" w:hanging="284"/>
      </w:pPr>
      <w:rPr>
        <w:rFonts w:hint="default"/>
      </w:rPr>
    </w:lvl>
    <w:lvl w:ilvl="2">
      <w:start w:val="1"/>
      <w:numFmt w:val="decimal"/>
      <w:lvlText w:val="%1.%2.%3"/>
      <w:lvlJc w:val="right"/>
      <w:pPr>
        <w:ind w:left="0" w:hanging="284"/>
      </w:pPr>
      <w:rPr>
        <w:rFonts w:hint="default"/>
      </w:rPr>
    </w:lvl>
    <w:lvl w:ilvl="3">
      <w:start w:val="1"/>
      <w:numFmt w:val="none"/>
      <w:lvlText w:val=""/>
      <w:lvlJc w:val="left"/>
      <w:pPr>
        <w:ind w:left="0" w:hanging="284"/>
      </w:pPr>
      <w:rPr>
        <w:rFonts w:hint="default"/>
      </w:rPr>
    </w:lvl>
    <w:lvl w:ilvl="4">
      <w:start w:val="1"/>
      <w:numFmt w:val="none"/>
      <w:lvlText w:val=""/>
      <w:lvlJc w:val="left"/>
      <w:pPr>
        <w:ind w:left="0" w:hanging="284"/>
      </w:pPr>
      <w:rPr>
        <w:rFonts w:hint="default"/>
      </w:rPr>
    </w:lvl>
    <w:lvl w:ilvl="5">
      <w:start w:val="1"/>
      <w:numFmt w:val="none"/>
      <w:lvlText w:val=""/>
      <w:lvlJc w:val="left"/>
      <w:pPr>
        <w:ind w:left="0" w:hanging="284"/>
      </w:pPr>
      <w:rPr>
        <w:rFonts w:hint="default"/>
      </w:rPr>
    </w:lvl>
    <w:lvl w:ilvl="6">
      <w:start w:val="1"/>
      <w:numFmt w:val="none"/>
      <w:lvlText w:val=""/>
      <w:lvlJc w:val="left"/>
      <w:pPr>
        <w:ind w:left="0" w:hanging="284"/>
      </w:pPr>
      <w:rPr>
        <w:rFonts w:hint="default"/>
      </w:rPr>
    </w:lvl>
    <w:lvl w:ilvl="7">
      <w:start w:val="1"/>
      <w:numFmt w:val="none"/>
      <w:lvlText w:val=""/>
      <w:lvlJc w:val="left"/>
      <w:pPr>
        <w:ind w:left="0" w:hanging="284"/>
      </w:pPr>
      <w:rPr>
        <w:rFonts w:hint="default"/>
      </w:rPr>
    </w:lvl>
    <w:lvl w:ilvl="8">
      <w:start w:val="1"/>
      <w:numFmt w:val="none"/>
      <w:lvlText w:val=""/>
      <w:lvlJc w:val="left"/>
      <w:pPr>
        <w:ind w:left="0" w:hanging="284"/>
      </w:pPr>
      <w:rPr>
        <w:rFonts w:hint="default"/>
      </w:rPr>
    </w:lvl>
  </w:abstractNum>
  <w:abstractNum w:abstractNumId="14" w15:restartNumberingAfterBreak="0">
    <w:nsid w:val="292812F3"/>
    <w:multiLevelType w:val="multilevel"/>
    <w:tmpl w:val="FA22A5D0"/>
    <w:styleLink w:val="AppendixList"/>
    <w:lvl w:ilvl="0">
      <w:start w:val="1"/>
      <w:numFmt w:val="upperLetter"/>
      <w:pStyle w:val="Overskrift9"/>
      <w:suff w:val="space"/>
      <w:lvlText w:val="Appendiks %1 –"/>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6255F4F"/>
    <w:multiLevelType w:val="multilevel"/>
    <w:tmpl w:val="A9F00626"/>
    <w:styleLink w:val="EVAPunktopstilling"/>
    <w:lvl w:ilvl="0">
      <w:start w:val="1"/>
      <w:numFmt w:val="bullet"/>
      <w:lvlText w:val="•"/>
      <w:lvlJc w:val="left"/>
      <w:pPr>
        <w:tabs>
          <w:tab w:val="num" w:pos="227"/>
        </w:tabs>
        <w:ind w:left="227" w:hanging="227"/>
      </w:pPr>
      <w:rPr>
        <w:rFonts w:ascii="Source Sans Pro Light" w:hAnsi="Source Sans Pro Light" w:hint="default"/>
      </w:rPr>
    </w:lvl>
    <w:lvl w:ilvl="1">
      <w:start w:val="1"/>
      <w:numFmt w:val="bullet"/>
      <w:lvlText w:val="•"/>
      <w:lvlJc w:val="left"/>
      <w:pPr>
        <w:tabs>
          <w:tab w:val="num" w:pos="454"/>
        </w:tabs>
        <w:ind w:left="454" w:hanging="227"/>
      </w:pPr>
      <w:rPr>
        <w:rFonts w:ascii="Source Sans Pro Light" w:hAnsi="Source Sans Pro Light" w:hint="default"/>
      </w:rPr>
    </w:lvl>
    <w:lvl w:ilvl="2">
      <w:start w:val="1"/>
      <w:numFmt w:val="bullet"/>
      <w:lvlText w:val="•"/>
      <w:lvlJc w:val="left"/>
      <w:pPr>
        <w:tabs>
          <w:tab w:val="num" w:pos="680"/>
        </w:tabs>
        <w:ind w:left="680" w:hanging="226"/>
      </w:pPr>
      <w:rPr>
        <w:rFonts w:ascii="Source Sans Pro Light" w:hAnsi="Source Sans Pro Light" w:hint="default"/>
      </w:rPr>
    </w:lvl>
    <w:lvl w:ilvl="3">
      <w:start w:val="1"/>
      <w:numFmt w:val="none"/>
      <w:lvlText w:val=""/>
      <w:lvlJc w:val="left"/>
      <w:pPr>
        <w:tabs>
          <w:tab w:val="num" w:pos="680"/>
        </w:tabs>
        <w:ind w:left="680" w:hanging="170"/>
      </w:pPr>
      <w:rPr>
        <w:rFonts w:hint="default"/>
      </w:rPr>
    </w:lvl>
    <w:lvl w:ilvl="4">
      <w:start w:val="1"/>
      <w:numFmt w:val="none"/>
      <w:lvlText w:val=""/>
      <w:lvlJc w:val="left"/>
      <w:pPr>
        <w:tabs>
          <w:tab w:val="num" w:pos="907"/>
        </w:tabs>
        <w:ind w:left="850" w:hanging="170"/>
      </w:pPr>
      <w:rPr>
        <w:rFonts w:hint="default"/>
      </w:rPr>
    </w:lvl>
    <w:lvl w:ilvl="5">
      <w:start w:val="1"/>
      <w:numFmt w:val="none"/>
      <w:lvlText w:val=""/>
      <w:lvlJc w:val="left"/>
      <w:pPr>
        <w:tabs>
          <w:tab w:val="num" w:pos="1077"/>
        </w:tabs>
        <w:ind w:left="1020" w:hanging="170"/>
      </w:pPr>
      <w:rPr>
        <w:rFonts w:hint="default"/>
      </w:rPr>
    </w:lvl>
    <w:lvl w:ilvl="6">
      <w:start w:val="1"/>
      <w:numFmt w:val="none"/>
      <w:lvlText w:val=""/>
      <w:lvlJc w:val="left"/>
      <w:pPr>
        <w:tabs>
          <w:tab w:val="num" w:pos="1247"/>
        </w:tabs>
        <w:ind w:left="1190" w:hanging="170"/>
      </w:pPr>
      <w:rPr>
        <w:rFonts w:hint="default"/>
      </w:rPr>
    </w:lvl>
    <w:lvl w:ilvl="7">
      <w:start w:val="1"/>
      <w:numFmt w:val="none"/>
      <w:lvlText w:val=""/>
      <w:lvlJc w:val="left"/>
      <w:pPr>
        <w:tabs>
          <w:tab w:val="num" w:pos="1417"/>
        </w:tabs>
        <w:ind w:left="1360" w:hanging="170"/>
      </w:pPr>
      <w:rPr>
        <w:rFonts w:hint="default"/>
      </w:rPr>
    </w:lvl>
    <w:lvl w:ilvl="8">
      <w:start w:val="1"/>
      <w:numFmt w:val="none"/>
      <w:lvlText w:val=""/>
      <w:lvlJc w:val="left"/>
      <w:pPr>
        <w:tabs>
          <w:tab w:val="num" w:pos="1587"/>
        </w:tabs>
        <w:ind w:left="1530" w:hanging="170"/>
      </w:pPr>
      <w:rPr>
        <w:rFonts w:hint="default"/>
      </w:rPr>
    </w:lvl>
  </w:abstractNum>
  <w:abstractNum w:abstractNumId="16" w15:restartNumberingAfterBreak="0">
    <w:nsid w:val="45B60E5C"/>
    <w:multiLevelType w:val="multilevel"/>
    <w:tmpl w:val="1AFA5918"/>
    <w:styleLink w:val="EVATalopstilling"/>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510"/>
        </w:tabs>
        <w:ind w:left="510" w:hanging="170"/>
      </w:pPr>
      <w:rPr>
        <w:rFonts w:hint="default"/>
      </w:rPr>
    </w:lvl>
    <w:lvl w:ilvl="2">
      <w:start w:val="1"/>
      <w:numFmt w:val="none"/>
      <w:lvlText w:val=""/>
      <w:lvlJc w:val="left"/>
      <w:pPr>
        <w:tabs>
          <w:tab w:val="num" w:pos="680"/>
        </w:tabs>
        <w:ind w:left="680" w:hanging="170"/>
      </w:pPr>
      <w:rPr>
        <w:rFonts w:hint="default"/>
      </w:rPr>
    </w:lvl>
    <w:lvl w:ilvl="3">
      <w:start w:val="1"/>
      <w:numFmt w:val="none"/>
      <w:lvlText w:val=""/>
      <w:lvlJc w:val="left"/>
      <w:pPr>
        <w:tabs>
          <w:tab w:val="num" w:pos="850"/>
        </w:tabs>
        <w:ind w:left="850" w:hanging="340"/>
      </w:pPr>
      <w:rPr>
        <w:rFonts w:hint="default"/>
      </w:rPr>
    </w:lvl>
    <w:lvl w:ilvl="4">
      <w:start w:val="1"/>
      <w:numFmt w:val="none"/>
      <w:lvlText w:val=""/>
      <w:lvlJc w:val="left"/>
      <w:pPr>
        <w:tabs>
          <w:tab w:val="num" w:pos="1020"/>
        </w:tabs>
        <w:ind w:left="1020" w:hanging="340"/>
      </w:pPr>
      <w:rPr>
        <w:rFonts w:hint="default"/>
      </w:rPr>
    </w:lvl>
    <w:lvl w:ilvl="5">
      <w:start w:val="1"/>
      <w:numFmt w:val="none"/>
      <w:lvlText w:val=""/>
      <w:lvlJc w:val="left"/>
      <w:pPr>
        <w:tabs>
          <w:tab w:val="num" w:pos="1190"/>
        </w:tabs>
        <w:ind w:left="1190" w:hanging="340"/>
      </w:pPr>
      <w:rPr>
        <w:rFonts w:hint="default"/>
      </w:rPr>
    </w:lvl>
    <w:lvl w:ilvl="6">
      <w:start w:val="1"/>
      <w:numFmt w:val="none"/>
      <w:lvlText w:val=""/>
      <w:lvlJc w:val="left"/>
      <w:pPr>
        <w:tabs>
          <w:tab w:val="num" w:pos="1360"/>
        </w:tabs>
        <w:ind w:left="1360" w:hanging="340"/>
      </w:pPr>
      <w:rPr>
        <w:rFonts w:hint="default"/>
      </w:rPr>
    </w:lvl>
    <w:lvl w:ilvl="7">
      <w:start w:val="1"/>
      <w:numFmt w:val="none"/>
      <w:lvlText w:val=""/>
      <w:lvlJc w:val="left"/>
      <w:pPr>
        <w:tabs>
          <w:tab w:val="num" w:pos="1530"/>
        </w:tabs>
        <w:ind w:left="1530" w:hanging="340"/>
      </w:pPr>
      <w:rPr>
        <w:rFonts w:hint="default"/>
      </w:rPr>
    </w:lvl>
    <w:lvl w:ilvl="8">
      <w:start w:val="1"/>
      <w:numFmt w:val="none"/>
      <w:lvlText w:val=""/>
      <w:lvlJc w:val="left"/>
      <w:pPr>
        <w:tabs>
          <w:tab w:val="num" w:pos="1700"/>
        </w:tabs>
        <w:ind w:left="1700" w:hanging="340"/>
      </w:pPr>
      <w:rPr>
        <w:rFonts w:hint="default"/>
      </w:rPr>
    </w:lvl>
  </w:abstractNum>
  <w:abstractNum w:abstractNumId="17" w15:restartNumberingAfterBreak="0">
    <w:nsid w:val="4BCC14B3"/>
    <w:multiLevelType w:val="multilevel"/>
    <w:tmpl w:val="FAD44334"/>
    <w:lvl w:ilvl="0">
      <w:start w:val="1"/>
      <w:numFmt w:val="decimal"/>
      <w:pStyle w:val="Overskrift1"/>
      <w:lvlText w:val="%1"/>
      <w:lvlJc w:val="right"/>
      <w:pPr>
        <w:ind w:left="0" w:hanging="284"/>
      </w:pPr>
      <w:rPr>
        <w:rFonts w:hint="default"/>
      </w:rPr>
    </w:lvl>
    <w:lvl w:ilvl="1">
      <w:start w:val="1"/>
      <w:numFmt w:val="decimal"/>
      <w:pStyle w:val="Overskrift2"/>
      <w:lvlText w:val="%1.%2"/>
      <w:lvlJc w:val="right"/>
      <w:pPr>
        <w:ind w:left="0" w:hanging="284"/>
      </w:pPr>
      <w:rPr>
        <w:rFonts w:hint="default"/>
      </w:rPr>
    </w:lvl>
    <w:lvl w:ilvl="2">
      <w:start w:val="1"/>
      <w:numFmt w:val="decimal"/>
      <w:pStyle w:val="Overskrift3"/>
      <w:lvlText w:val="%1.%2.%3"/>
      <w:lvlJc w:val="right"/>
      <w:pPr>
        <w:ind w:left="0" w:hanging="284"/>
      </w:pPr>
      <w:rPr>
        <w:rFonts w:hint="default"/>
      </w:rPr>
    </w:lvl>
    <w:lvl w:ilvl="3">
      <w:start w:val="1"/>
      <w:numFmt w:val="none"/>
      <w:lvlText w:val=""/>
      <w:lvlJc w:val="left"/>
      <w:pPr>
        <w:ind w:left="0" w:hanging="284"/>
      </w:pPr>
      <w:rPr>
        <w:rFonts w:hint="default"/>
      </w:rPr>
    </w:lvl>
    <w:lvl w:ilvl="4">
      <w:start w:val="1"/>
      <w:numFmt w:val="none"/>
      <w:lvlText w:val=""/>
      <w:lvlJc w:val="left"/>
      <w:pPr>
        <w:ind w:left="0" w:hanging="284"/>
      </w:pPr>
      <w:rPr>
        <w:rFonts w:hint="default"/>
      </w:rPr>
    </w:lvl>
    <w:lvl w:ilvl="5">
      <w:start w:val="1"/>
      <w:numFmt w:val="none"/>
      <w:lvlText w:val=""/>
      <w:lvlJc w:val="left"/>
      <w:pPr>
        <w:ind w:left="0" w:hanging="284"/>
      </w:pPr>
      <w:rPr>
        <w:rFonts w:hint="default"/>
      </w:rPr>
    </w:lvl>
    <w:lvl w:ilvl="6">
      <w:start w:val="1"/>
      <w:numFmt w:val="none"/>
      <w:lvlText w:val=""/>
      <w:lvlJc w:val="left"/>
      <w:pPr>
        <w:ind w:left="0" w:hanging="284"/>
      </w:pPr>
      <w:rPr>
        <w:rFonts w:hint="default"/>
      </w:rPr>
    </w:lvl>
    <w:lvl w:ilvl="7">
      <w:start w:val="1"/>
      <w:numFmt w:val="none"/>
      <w:lvlText w:val=""/>
      <w:lvlJc w:val="left"/>
      <w:pPr>
        <w:ind w:left="0" w:hanging="284"/>
      </w:pPr>
      <w:rPr>
        <w:rFonts w:hint="default"/>
      </w:rPr>
    </w:lvl>
    <w:lvl w:ilvl="8">
      <w:start w:val="1"/>
      <w:numFmt w:val="none"/>
      <w:lvlText w:val=""/>
      <w:lvlJc w:val="left"/>
      <w:pPr>
        <w:ind w:left="0" w:hanging="284"/>
      </w:pPr>
      <w:rPr>
        <w:rFonts w:hint="default"/>
      </w:rPr>
    </w:lvl>
  </w:abstractNum>
  <w:abstractNum w:abstractNumId="18" w15:restartNumberingAfterBreak="0">
    <w:nsid w:val="74EF41A1"/>
    <w:multiLevelType w:val="multilevel"/>
    <w:tmpl w:val="1D082EDA"/>
    <w:styleLink w:val="EVAResumenummerering"/>
    <w:lvl w:ilvl="0">
      <w:start w:val="1"/>
      <w:numFmt w:val="decimal"/>
      <w:lvlText w:val="%1"/>
      <w:lvlJc w:val="right"/>
      <w:pPr>
        <w:ind w:left="0" w:hanging="284"/>
      </w:pPr>
      <w:rPr>
        <w:rFonts w:hint="default"/>
      </w:rPr>
    </w:lvl>
    <w:lvl w:ilvl="1">
      <w:start w:val="1"/>
      <w:numFmt w:val="none"/>
      <w:lvlText w:val="%2"/>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16cid:durableId="1223564452">
    <w:abstractNumId w:val="17"/>
  </w:num>
  <w:num w:numId="2" w16cid:durableId="1664746893">
    <w:abstractNumId w:val="9"/>
  </w:num>
  <w:num w:numId="3" w16cid:durableId="126171583">
    <w:abstractNumId w:val="8"/>
  </w:num>
  <w:num w:numId="4" w16cid:durableId="1496065721">
    <w:abstractNumId w:val="7"/>
  </w:num>
  <w:num w:numId="5" w16cid:durableId="1809976607">
    <w:abstractNumId w:val="6"/>
  </w:num>
  <w:num w:numId="6" w16cid:durableId="1384215396">
    <w:abstractNumId w:val="5"/>
  </w:num>
  <w:num w:numId="7" w16cid:durableId="1864051242">
    <w:abstractNumId w:val="4"/>
  </w:num>
  <w:num w:numId="8" w16cid:durableId="427965683">
    <w:abstractNumId w:val="3"/>
  </w:num>
  <w:num w:numId="9" w16cid:durableId="1085958512">
    <w:abstractNumId w:val="2"/>
  </w:num>
  <w:num w:numId="10" w16cid:durableId="1287274636">
    <w:abstractNumId w:val="1"/>
  </w:num>
  <w:num w:numId="11" w16cid:durableId="94833307">
    <w:abstractNumId w:val="0"/>
  </w:num>
  <w:num w:numId="12" w16cid:durableId="856846640">
    <w:abstractNumId w:val="13"/>
  </w:num>
  <w:num w:numId="13" w16cid:durableId="26683326">
    <w:abstractNumId w:val="18"/>
  </w:num>
  <w:num w:numId="14" w16cid:durableId="1462116212">
    <w:abstractNumId w:val="15"/>
  </w:num>
  <w:num w:numId="15" w16cid:durableId="1541673417">
    <w:abstractNumId w:val="16"/>
  </w:num>
  <w:num w:numId="16" w16cid:durableId="202639535">
    <w:abstractNumId w:val="14"/>
  </w:num>
  <w:num w:numId="17" w16cid:durableId="1391536165">
    <w:abstractNumId w:val="12"/>
  </w:num>
  <w:num w:numId="18" w16cid:durableId="751662974">
    <w:abstractNumId w:val="10"/>
  </w:num>
  <w:num w:numId="19" w16cid:durableId="126094435">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F65"/>
    <w:rsid w:val="00000430"/>
    <w:rsid w:val="00004A86"/>
    <w:rsid w:val="00010079"/>
    <w:rsid w:val="00012BAC"/>
    <w:rsid w:val="00012DD9"/>
    <w:rsid w:val="0001359D"/>
    <w:rsid w:val="00022001"/>
    <w:rsid w:val="00022009"/>
    <w:rsid w:val="000221D8"/>
    <w:rsid w:val="00024381"/>
    <w:rsid w:val="00025A63"/>
    <w:rsid w:val="00025B9D"/>
    <w:rsid w:val="00025D46"/>
    <w:rsid w:val="00030FF3"/>
    <w:rsid w:val="000322CF"/>
    <w:rsid w:val="000326E9"/>
    <w:rsid w:val="00032D5C"/>
    <w:rsid w:val="00033A6C"/>
    <w:rsid w:val="00037DDF"/>
    <w:rsid w:val="000405F9"/>
    <w:rsid w:val="00040FC8"/>
    <w:rsid w:val="00044827"/>
    <w:rsid w:val="000449C5"/>
    <w:rsid w:val="00045152"/>
    <w:rsid w:val="00061A27"/>
    <w:rsid w:val="0006204E"/>
    <w:rsid w:val="000636BC"/>
    <w:rsid w:val="00063B62"/>
    <w:rsid w:val="00065EEC"/>
    <w:rsid w:val="00065FBE"/>
    <w:rsid w:val="000710D3"/>
    <w:rsid w:val="000720D4"/>
    <w:rsid w:val="00072341"/>
    <w:rsid w:val="000725CA"/>
    <w:rsid w:val="00074AC7"/>
    <w:rsid w:val="0007715D"/>
    <w:rsid w:val="00080DB8"/>
    <w:rsid w:val="00082BF3"/>
    <w:rsid w:val="00083957"/>
    <w:rsid w:val="0008501B"/>
    <w:rsid w:val="0009203D"/>
    <w:rsid w:val="000952DF"/>
    <w:rsid w:val="00096529"/>
    <w:rsid w:val="000A1A14"/>
    <w:rsid w:val="000A43B5"/>
    <w:rsid w:val="000A56B5"/>
    <w:rsid w:val="000A5F64"/>
    <w:rsid w:val="000B35E1"/>
    <w:rsid w:val="000B4849"/>
    <w:rsid w:val="000B535D"/>
    <w:rsid w:val="000B55EF"/>
    <w:rsid w:val="000B6BB5"/>
    <w:rsid w:val="000B77AE"/>
    <w:rsid w:val="000C527F"/>
    <w:rsid w:val="000C57E6"/>
    <w:rsid w:val="000C5CCB"/>
    <w:rsid w:val="000C755B"/>
    <w:rsid w:val="000D1068"/>
    <w:rsid w:val="000D2474"/>
    <w:rsid w:val="000D29C2"/>
    <w:rsid w:val="000D2E7F"/>
    <w:rsid w:val="000D3CF2"/>
    <w:rsid w:val="000D430A"/>
    <w:rsid w:val="000D468A"/>
    <w:rsid w:val="000D528B"/>
    <w:rsid w:val="000D72FC"/>
    <w:rsid w:val="000E1E9E"/>
    <w:rsid w:val="000E4B32"/>
    <w:rsid w:val="000E4C7C"/>
    <w:rsid w:val="000E50F9"/>
    <w:rsid w:val="000E63C3"/>
    <w:rsid w:val="000E733F"/>
    <w:rsid w:val="000E7507"/>
    <w:rsid w:val="000F006A"/>
    <w:rsid w:val="000F3458"/>
    <w:rsid w:val="000F3717"/>
    <w:rsid w:val="000F3A1C"/>
    <w:rsid w:val="000F3F4C"/>
    <w:rsid w:val="000F5C4D"/>
    <w:rsid w:val="000F7C1B"/>
    <w:rsid w:val="0010585C"/>
    <w:rsid w:val="00105F21"/>
    <w:rsid w:val="00106639"/>
    <w:rsid w:val="0010770D"/>
    <w:rsid w:val="00110C90"/>
    <w:rsid w:val="00114908"/>
    <w:rsid w:val="0011496A"/>
    <w:rsid w:val="001160F4"/>
    <w:rsid w:val="00117ABA"/>
    <w:rsid w:val="0012119D"/>
    <w:rsid w:val="001279F1"/>
    <w:rsid w:val="00130C9C"/>
    <w:rsid w:val="00135A92"/>
    <w:rsid w:val="00136E15"/>
    <w:rsid w:val="00137BF3"/>
    <w:rsid w:val="00140C95"/>
    <w:rsid w:val="00141E13"/>
    <w:rsid w:val="001435D4"/>
    <w:rsid w:val="001442C0"/>
    <w:rsid w:val="001443F9"/>
    <w:rsid w:val="0014560D"/>
    <w:rsid w:val="00146D27"/>
    <w:rsid w:val="00147646"/>
    <w:rsid w:val="00150113"/>
    <w:rsid w:val="001501BF"/>
    <w:rsid w:val="00150389"/>
    <w:rsid w:val="001504CB"/>
    <w:rsid w:val="0015155E"/>
    <w:rsid w:val="00152BAF"/>
    <w:rsid w:val="00152F22"/>
    <w:rsid w:val="00153572"/>
    <w:rsid w:val="001536C0"/>
    <w:rsid w:val="001539E5"/>
    <w:rsid w:val="00156816"/>
    <w:rsid w:val="00157369"/>
    <w:rsid w:val="00160945"/>
    <w:rsid w:val="00166E93"/>
    <w:rsid w:val="00170D21"/>
    <w:rsid w:val="001713A7"/>
    <w:rsid w:val="001730F2"/>
    <w:rsid w:val="00175851"/>
    <w:rsid w:val="00176B1C"/>
    <w:rsid w:val="00177D54"/>
    <w:rsid w:val="00183419"/>
    <w:rsid w:val="001841B1"/>
    <w:rsid w:val="00186017"/>
    <w:rsid w:val="00186C38"/>
    <w:rsid w:val="0019152D"/>
    <w:rsid w:val="00191C82"/>
    <w:rsid w:val="0019536F"/>
    <w:rsid w:val="001954DC"/>
    <w:rsid w:val="00196362"/>
    <w:rsid w:val="001973FC"/>
    <w:rsid w:val="00197C46"/>
    <w:rsid w:val="001A03F7"/>
    <w:rsid w:val="001A1D60"/>
    <w:rsid w:val="001A252C"/>
    <w:rsid w:val="001A3714"/>
    <w:rsid w:val="001A37F6"/>
    <w:rsid w:val="001A3C7D"/>
    <w:rsid w:val="001A5055"/>
    <w:rsid w:val="001A6E6A"/>
    <w:rsid w:val="001A7D83"/>
    <w:rsid w:val="001B1123"/>
    <w:rsid w:val="001B1B4D"/>
    <w:rsid w:val="001B274C"/>
    <w:rsid w:val="001B3C5C"/>
    <w:rsid w:val="001B4458"/>
    <w:rsid w:val="001B65FE"/>
    <w:rsid w:val="001C0C5F"/>
    <w:rsid w:val="001C0E4F"/>
    <w:rsid w:val="001C1AD8"/>
    <w:rsid w:val="001C514E"/>
    <w:rsid w:val="001C55BE"/>
    <w:rsid w:val="001C5E88"/>
    <w:rsid w:val="001C7B93"/>
    <w:rsid w:val="001D0020"/>
    <w:rsid w:val="001D0FFC"/>
    <w:rsid w:val="001D16ED"/>
    <w:rsid w:val="001D4697"/>
    <w:rsid w:val="001D66F6"/>
    <w:rsid w:val="001D7F21"/>
    <w:rsid w:val="001E2871"/>
    <w:rsid w:val="001E2EEE"/>
    <w:rsid w:val="001E41E3"/>
    <w:rsid w:val="001E4D8C"/>
    <w:rsid w:val="001E5C09"/>
    <w:rsid w:val="001E5C95"/>
    <w:rsid w:val="001E69F6"/>
    <w:rsid w:val="001E6C6B"/>
    <w:rsid w:val="001F00A8"/>
    <w:rsid w:val="001F10A8"/>
    <w:rsid w:val="001F19CB"/>
    <w:rsid w:val="001F25E7"/>
    <w:rsid w:val="001F3420"/>
    <w:rsid w:val="001F483C"/>
    <w:rsid w:val="001F5117"/>
    <w:rsid w:val="001F545A"/>
    <w:rsid w:val="001F56A8"/>
    <w:rsid w:val="001F5E84"/>
    <w:rsid w:val="001F64BA"/>
    <w:rsid w:val="0020030F"/>
    <w:rsid w:val="00200664"/>
    <w:rsid w:val="00202702"/>
    <w:rsid w:val="00203F78"/>
    <w:rsid w:val="00204C6E"/>
    <w:rsid w:val="00204D2B"/>
    <w:rsid w:val="002050C6"/>
    <w:rsid w:val="00207D4F"/>
    <w:rsid w:val="002105C9"/>
    <w:rsid w:val="002120F4"/>
    <w:rsid w:val="00212193"/>
    <w:rsid w:val="00212A53"/>
    <w:rsid w:val="00214938"/>
    <w:rsid w:val="00216B89"/>
    <w:rsid w:val="00216DAC"/>
    <w:rsid w:val="00217A95"/>
    <w:rsid w:val="002213AC"/>
    <w:rsid w:val="00223E40"/>
    <w:rsid w:val="00224274"/>
    <w:rsid w:val="00233256"/>
    <w:rsid w:val="002333A5"/>
    <w:rsid w:val="00234D5C"/>
    <w:rsid w:val="00236C51"/>
    <w:rsid w:val="002372C2"/>
    <w:rsid w:val="00237F4E"/>
    <w:rsid w:val="00246C8C"/>
    <w:rsid w:val="00250452"/>
    <w:rsid w:val="00250617"/>
    <w:rsid w:val="00250837"/>
    <w:rsid w:val="00251AB4"/>
    <w:rsid w:val="0025630E"/>
    <w:rsid w:val="002600B1"/>
    <w:rsid w:val="00260258"/>
    <w:rsid w:val="00263524"/>
    <w:rsid w:val="00263F7D"/>
    <w:rsid w:val="00270352"/>
    <w:rsid w:val="00270DCA"/>
    <w:rsid w:val="00271F24"/>
    <w:rsid w:val="00272091"/>
    <w:rsid w:val="002730C1"/>
    <w:rsid w:val="00274299"/>
    <w:rsid w:val="002749A4"/>
    <w:rsid w:val="002773A4"/>
    <w:rsid w:val="002812CF"/>
    <w:rsid w:val="00281445"/>
    <w:rsid w:val="00281DC0"/>
    <w:rsid w:val="00282742"/>
    <w:rsid w:val="00284454"/>
    <w:rsid w:val="00284C12"/>
    <w:rsid w:val="002918A2"/>
    <w:rsid w:val="00293B96"/>
    <w:rsid w:val="00297EAC"/>
    <w:rsid w:val="002A0230"/>
    <w:rsid w:val="002A1286"/>
    <w:rsid w:val="002A1B83"/>
    <w:rsid w:val="002A3001"/>
    <w:rsid w:val="002A304F"/>
    <w:rsid w:val="002B2290"/>
    <w:rsid w:val="002B3585"/>
    <w:rsid w:val="002B3F89"/>
    <w:rsid w:val="002B57C8"/>
    <w:rsid w:val="002B5954"/>
    <w:rsid w:val="002C0EFD"/>
    <w:rsid w:val="002C124D"/>
    <w:rsid w:val="002C2946"/>
    <w:rsid w:val="002C3144"/>
    <w:rsid w:val="002C3799"/>
    <w:rsid w:val="002C39A9"/>
    <w:rsid w:val="002C6A4A"/>
    <w:rsid w:val="002C6C54"/>
    <w:rsid w:val="002C6C55"/>
    <w:rsid w:val="002D03CC"/>
    <w:rsid w:val="002D0F30"/>
    <w:rsid w:val="002D16EA"/>
    <w:rsid w:val="002D3348"/>
    <w:rsid w:val="002D42AE"/>
    <w:rsid w:val="002D522A"/>
    <w:rsid w:val="002D601E"/>
    <w:rsid w:val="002D74F1"/>
    <w:rsid w:val="002D7CF3"/>
    <w:rsid w:val="002E04FB"/>
    <w:rsid w:val="002E08B0"/>
    <w:rsid w:val="002E0E96"/>
    <w:rsid w:val="002E136D"/>
    <w:rsid w:val="002E2234"/>
    <w:rsid w:val="002E2DE5"/>
    <w:rsid w:val="002E4F98"/>
    <w:rsid w:val="002E7334"/>
    <w:rsid w:val="002F067F"/>
    <w:rsid w:val="002F1292"/>
    <w:rsid w:val="002F4E93"/>
    <w:rsid w:val="002F5B0A"/>
    <w:rsid w:val="003008E9"/>
    <w:rsid w:val="003010E1"/>
    <w:rsid w:val="00301CF4"/>
    <w:rsid w:val="0030224D"/>
    <w:rsid w:val="00302DE1"/>
    <w:rsid w:val="00302E07"/>
    <w:rsid w:val="0030309B"/>
    <w:rsid w:val="003042FD"/>
    <w:rsid w:val="00304412"/>
    <w:rsid w:val="00310C3B"/>
    <w:rsid w:val="00310D27"/>
    <w:rsid w:val="00314C3A"/>
    <w:rsid w:val="003152FF"/>
    <w:rsid w:val="00315CBD"/>
    <w:rsid w:val="00322503"/>
    <w:rsid w:val="00325917"/>
    <w:rsid w:val="003264FD"/>
    <w:rsid w:val="00331210"/>
    <w:rsid w:val="003333A9"/>
    <w:rsid w:val="00334949"/>
    <w:rsid w:val="003349A4"/>
    <w:rsid w:val="00335D9D"/>
    <w:rsid w:val="003410C3"/>
    <w:rsid w:val="00341F9A"/>
    <w:rsid w:val="0034656E"/>
    <w:rsid w:val="0035325A"/>
    <w:rsid w:val="00354708"/>
    <w:rsid w:val="00356AD9"/>
    <w:rsid w:val="00356DD4"/>
    <w:rsid w:val="00360E70"/>
    <w:rsid w:val="00362090"/>
    <w:rsid w:val="0036679D"/>
    <w:rsid w:val="00370531"/>
    <w:rsid w:val="00370C86"/>
    <w:rsid w:val="00373610"/>
    <w:rsid w:val="00374D57"/>
    <w:rsid w:val="0037572E"/>
    <w:rsid w:val="0037607F"/>
    <w:rsid w:val="0038184D"/>
    <w:rsid w:val="00382020"/>
    <w:rsid w:val="00384269"/>
    <w:rsid w:val="00384C02"/>
    <w:rsid w:val="0038605F"/>
    <w:rsid w:val="00392E45"/>
    <w:rsid w:val="00394C5D"/>
    <w:rsid w:val="0039574D"/>
    <w:rsid w:val="003966B2"/>
    <w:rsid w:val="00396CD7"/>
    <w:rsid w:val="003A1C2B"/>
    <w:rsid w:val="003A3F89"/>
    <w:rsid w:val="003A4D55"/>
    <w:rsid w:val="003A5248"/>
    <w:rsid w:val="003A5541"/>
    <w:rsid w:val="003B1C0C"/>
    <w:rsid w:val="003B2541"/>
    <w:rsid w:val="003B5F1C"/>
    <w:rsid w:val="003C0110"/>
    <w:rsid w:val="003C0EC3"/>
    <w:rsid w:val="003C5FD3"/>
    <w:rsid w:val="003C679F"/>
    <w:rsid w:val="003E0B50"/>
    <w:rsid w:val="003E1ED9"/>
    <w:rsid w:val="003E284C"/>
    <w:rsid w:val="003E2FA3"/>
    <w:rsid w:val="003E45D1"/>
    <w:rsid w:val="003E466A"/>
    <w:rsid w:val="003E503B"/>
    <w:rsid w:val="003E7703"/>
    <w:rsid w:val="003E7CB9"/>
    <w:rsid w:val="003F2BBE"/>
    <w:rsid w:val="003F33B6"/>
    <w:rsid w:val="003F3CFF"/>
    <w:rsid w:val="003F3E7A"/>
    <w:rsid w:val="003F4E2A"/>
    <w:rsid w:val="003F5D3E"/>
    <w:rsid w:val="00400020"/>
    <w:rsid w:val="00402922"/>
    <w:rsid w:val="0040714B"/>
    <w:rsid w:val="00407DF7"/>
    <w:rsid w:val="00407ECF"/>
    <w:rsid w:val="00411C7B"/>
    <w:rsid w:val="00411F8F"/>
    <w:rsid w:val="0041350B"/>
    <w:rsid w:val="00415B3F"/>
    <w:rsid w:val="00415E9A"/>
    <w:rsid w:val="00416916"/>
    <w:rsid w:val="00420118"/>
    <w:rsid w:val="00420A5B"/>
    <w:rsid w:val="00420D7D"/>
    <w:rsid w:val="004222D4"/>
    <w:rsid w:val="004229BB"/>
    <w:rsid w:val="00422BEE"/>
    <w:rsid w:val="00426337"/>
    <w:rsid w:val="0042687F"/>
    <w:rsid w:val="00427E5D"/>
    <w:rsid w:val="0043072E"/>
    <w:rsid w:val="00433146"/>
    <w:rsid w:val="00436753"/>
    <w:rsid w:val="00436EC2"/>
    <w:rsid w:val="0044022D"/>
    <w:rsid w:val="00442460"/>
    <w:rsid w:val="004430F2"/>
    <w:rsid w:val="00445810"/>
    <w:rsid w:val="0044590C"/>
    <w:rsid w:val="00445AC5"/>
    <w:rsid w:val="004508F9"/>
    <w:rsid w:val="00451395"/>
    <w:rsid w:val="0045253A"/>
    <w:rsid w:val="0045517D"/>
    <w:rsid w:val="004569E9"/>
    <w:rsid w:val="0045764E"/>
    <w:rsid w:val="004605FF"/>
    <w:rsid w:val="00462689"/>
    <w:rsid w:val="00462C18"/>
    <w:rsid w:val="00463CCB"/>
    <w:rsid w:val="0046405E"/>
    <w:rsid w:val="004641E0"/>
    <w:rsid w:val="00470583"/>
    <w:rsid w:val="00473DC7"/>
    <w:rsid w:val="00473E7A"/>
    <w:rsid w:val="004758AD"/>
    <w:rsid w:val="00476584"/>
    <w:rsid w:val="0047706D"/>
    <w:rsid w:val="00480560"/>
    <w:rsid w:val="004821F2"/>
    <w:rsid w:val="00482867"/>
    <w:rsid w:val="00482E05"/>
    <w:rsid w:val="00482E6D"/>
    <w:rsid w:val="00484FC3"/>
    <w:rsid w:val="0048651D"/>
    <w:rsid w:val="00486A87"/>
    <w:rsid w:val="00490267"/>
    <w:rsid w:val="00490982"/>
    <w:rsid w:val="00491603"/>
    <w:rsid w:val="004932CE"/>
    <w:rsid w:val="0049400F"/>
    <w:rsid w:val="00494BCE"/>
    <w:rsid w:val="00496525"/>
    <w:rsid w:val="00497B5F"/>
    <w:rsid w:val="004A1C1E"/>
    <w:rsid w:val="004A50D2"/>
    <w:rsid w:val="004A71A0"/>
    <w:rsid w:val="004A7E83"/>
    <w:rsid w:val="004B1C84"/>
    <w:rsid w:val="004B249D"/>
    <w:rsid w:val="004C0EBF"/>
    <w:rsid w:val="004C39F0"/>
    <w:rsid w:val="004C6435"/>
    <w:rsid w:val="004D0D08"/>
    <w:rsid w:val="004D2155"/>
    <w:rsid w:val="004D4B66"/>
    <w:rsid w:val="004D5193"/>
    <w:rsid w:val="004D7E50"/>
    <w:rsid w:val="004E04BA"/>
    <w:rsid w:val="004E441F"/>
    <w:rsid w:val="004E6D56"/>
    <w:rsid w:val="004E7F3A"/>
    <w:rsid w:val="004F0EE0"/>
    <w:rsid w:val="004F3084"/>
    <w:rsid w:val="004F4D53"/>
    <w:rsid w:val="004F6C71"/>
    <w:rsid w:val="005003D5"/>
    <w:rsid w:val="005006D5"/>
    <w:rsid w:val="00501EC1"/>
    <w:rsid w:val="005113AE"/>
    <w:rsid w:val="00512E41"/>
    <w:rsid w:val="00515341"/>
    <w:rsid w:val="00515C77"/>
    <w:rsid w:val="00520CBD"/>
    <w:rsid w:val="00523BF7"/>
    <w:rsid w:val="00527CF7"/>
    <w:rsid w:val="0053033A"/>
    <w:rsid w:val="00534112"/>
    <w:rsid w:val="005345C7"/>
    <w:rsid w:val="0053524A"/>
    <w:rsid w:val="00536E27"/>
    <w:rsid w:val="00537608"/>
    <w:rsid w:val="00537862"/>
    <w:rsid w:val="005404D9"/>
    <w:rsid w:val="00540953"/>
    <w:rsid w:val="0054391E"/>
    <w:rsid w:val="00546990"/>
    <w:rsid w:val="0055015A"/>
    <w:rsid w:val="00550D0D"/>
    <w:rsid w:val="005564BA"/>
    <w:rsid w:val="00557FDD"/>
    <w:rsid w:val="00560104"/>
    <w:rsid w:val="00561382"/>
    <w:rsid w:val="005617F0"/>
    <w:rsid w:val="00561AA7"/>
    <w:rsid w:val="00561D1A"/>
    <w:rsid w:val="005647B5"/>
    <w:rsid w:val="0056564B"/>
    <w:rsid w:val="00566973"/>
    <w:rsid w:val="00570EDB"/>
    <w:rsid w:val="0057120F"/>
    <w:rsid w:val="005729B3"/>
    <w:rsid w:val="00573451"/>
    <w:rsid w:val="00573DE2"/>
    <w:rsid w:val="00576346"/>
    <w:rsid w:val="00580FE1"/>
    <w:rsid w:val="00581B3A"/>
    <w:rsid w:val="00586E29"/>
    <w:rsid w:val="00587F37"/>
    <w:rsid w:val="0059344C"/>
    <w:rsid w:val="00594389"/>
    <w:rsid w:val="00594D40"/>
    <w:rsid w:val="00595933"/>
    <w:rsid w:val="005961E5"/>
    <w:rsid w:val="0059654E"/>
    <w:rsid w:val="00597ECB"/>
    <w:rsid w:val="005A01E7"/>
    <w:rsid w:val="005A1B69"/>
    <w:rsid w:val="005A222B"/>
    <w:rsid w:val="005A4F8E"/>
    <w:rsid w:val="005B05A2"/>
    <w:rsid w:val="005B215E"/>
    <w:rsid w:val="005B2AC5"/>
    <w:rsid w:val="005B36A9"/>
    <w:rsid w:val="005B36EE"/>
    <w:rsid w:val="005B3EC5"/>
    <w:rsid w:val="005B4003"/>
    <w:rsid w:val="005B445C"/>
    <w:rsid w:val="005B5FC6"/>
    <w:rsid w:val="005B65CE"/>
    <w:rsid w:val="005B6834"/>
    <w:rsid w:val="005C0B70"/>
    <w:rsid w:val="005C15EC"/>
    <w:rsid w:val="005C26FA"/>
    <w:rsid w:val="005C369A"/>
    <w:rsid w:val="005C72B0"/>
    <w:rsid w:val="005D244E"/>
    <w:rsid w:val="005D35DD"/>
    <w:rsid w:val="005D363B"/>
    <w:rsid w:val="005D49D8"/>
    <w:rsid w:val="005D4A90"/>
    <w:rsid w:val="005D7BBF"/>
    <w:rsid w:val="005E20E4"/>
    <w:rsid w:val="005E2B9E"/>
    <w:rsid w:val="005E4CBD"/>
    <w:rsid w:val="005E53BC"/>
    <w:rsid w:val="005E6527"/>
    <w:rsid w:val="005F0C38"/>
    <w:rsid w:val="005F0CC7"/>
    <w:rsid w:val="005F2104"/>
    <w:rsid w:val="005F297E"/>
    <w:rsid w:val="005F4BF6"/>
    <w:rsid w:val="00600B31"/>
    <w:rsid w:val="006016C5"/>
    <w:rsid w:val="00603E2D"/>
    <w:rsid w:val="006112D8"/>
    <w:rsid w:val="00611419"/>
    <w:rsid w:val="00613AA3"/>
    <w:rsid w:val="006144A6"/>
    <w:rsid w:val="00622D89"/>
    <w:rsid w:val="00623C38"/>
    <w:rsid w:val="0062685F"/>
    <w:rsid w:val="00626EE2"/>
    <w:rsid w:val="00633205"/>
    <w:rsid w:val="00633A8F"/>
    <w:rsid w:val="0063486D"/>
    <w:rsid w:val="00634C4D"/>
    <w:rsid w:val="0063586A"/>
    <w:rsid w:val="00635CDB"/>
    <w:rsid w:val="00635D1D"/>
    <w:rsid w:val="00636C3E"/>
    <w:rsid w:val="006415CA"/>
    <w:rsid w:val="006428E4"/>
    <w:rsid w:val="00643309"/>
    <w:rsid w:val="00644BFB"/>
    <w:rsid w:val="00644C9D"/>
    <w:rsid w:val="0065046B"/>
    <w:rsid w:val="00650CB5"/>
    <w:rsid w:val="0065289C"/>
    <w:rsid w:val="00655E41"/>
    <w:rsid w:val="00657090"/>
    <w:rsid w:val="00660080"/>
    <w:rsid w:val="00662CFA"/>
    <w:rsid w:val="00664550"/>
    <w:rsid w:val="006652CE"/>
    <w:rsid w:val="006729DA"/>
    <w:rsid w:val="00673701"/>
    <w:rsid w:val="00673EEC"/>
    <w:rsid w:val="006745A6"/>
    <w:rsid w:val="00675815"/>
    <w:rsid w:val="00681F50"/>
    <w:rsid w:val="00685006"/>
    <w:rsid w:val="00691D99"/>
    <w:rsid w:val="00692598"/>
    <w:rsid w:val="0069280B"/>
    <w:rsid w:val="00696582"/>
    <w:rsid w:val="006978E6"/>
    <w:rsid w:val="006A048D"/>
    <w:rsid w:val="006A1137"/>
    <w:rsid w:val="006A1907"/>
    <w:rsid w:val="006A3271"/>
    <w:rsid w:val="006B2C5E"/>
    <w:rsid w:val="006B478B"/>
    <w:rsid w:val="006B55B0"/>
    <w:rsid w:val="006B6FF7"/>
    <w:rsid w:val="006C23C5"/>
    <w:rsid w:val="006C3BAA"/>
    <w:rsid w:val="006C52FB"/>
    <w:rsid w:val="006C7F05"/>
    <w:rsid w:val="006D3398"/>
    <w:rsid w:val="006D54A6"/>
    <w:rsid w:val="006D5B61"/>
    <w:rsid w:val="006D6D6F"/>
    <w:rsid w:val="006D7A92"/>
    <w:rsid w:val="006D7C89"/>
    <w:rsid w:val="006E08FB"/>
    <w:rsid w:val="006E0AC5"/>
    <w:rsid w:val="006E1792"/>
    <w:rsid w:val="006E17FE"/>
    <w:rsid w:val="006E2170"/>
    <w:rsid w:val="006E2F16"/>
    <w:rsid w:val="006E3D79"/>
    <w:rsid w:val="006E4668"/>
    <w:rsid w:val="006E701C"/>
    <w:rsid w:val="006F01EC"/>
    <w:rsid w:val="006F16F4"/>
    <w:rsid w:val="006F1D57"/>
    <w:rsid w:val="006F31A2"/>
    <w:rsid w:val="006F3B22"/>
    <w:rsid w:val="006F7E82"/>
    <w:rsid w:val="00700C6C"/>
    <w:rsid w:val="0070185E"/>
    <w:rsid w:val="007036D9"/>
    <w:rsid w:val="0070389A"/>
    <w:rsid w:val="00706C39"/>
    <w:rsid w:val="00707957"/>
    <w:rsid w:val="00710698"/>
    <w:rsid w:val="00711865"/>
    <w:rsid w:val="00711ADD"/>
    <w:rsid w:val="007129BA"/>
    <w:rsid w:val="00712AD2"/>
    <w:rsid w:val="0071371D"/>
    <w:rsid w:val="0071407A"/>
    <w:rsid w:val="007144B9"/>
    <w:rsid w:val="007163CF"/>
    <w:rsid w:val="00720146"/>
    <w:rsid w:val="00721B05"/>
    <w:rsid w:val="007240DD"/>
    <w:rsid w:val="00724FEB"/>
    <w:rsid w:val="00726E46"/>
    <w:rsid w:val="00727CD2"/>
    <w:rsid w:val="00730D80"/>
    <w:rsid w:val="00731310"/>
    <w:rsid w:val="00733175"/>
    <w:rsid w:val="0073321B"/>
    <w:rsid w:val="00733F74"/>
    <w:rsid w:val="0073782D"/>
    <w:rsid w:val="00740341"/>
    <w:rsid w:val="0074225D"/>
    <w:rsid w:val="007433C0"/>
    <w:rsid w:val="007458F7"/>
    <w:rsid w:val="007513F4"/>
    <w:rsid w:val="00752216"/>
    <w:rsid w:val="00754253"/>
    <w:rsid w:val="007561B8"/>
    <w:rsid w:val="00757BFE"/>
    <w:rsid w:val="00760B65"/>
    <w:rsid w:val="00760E0D"/>
    <w:rsid w:val="007622A6"/>
    <w:rsid w:val="00770AF2"/>
    <w:rsid w:val="00770EBD"/>
    <w:rsid w:val="007715EF"/>
    <w:rsid w:val="00772700"/>
    <w:rsid w:val="0077270C"/>
    <w:rsid w:val="00772ED8"/>
    <w:rsid w:val="00773827"/>
    <w:rsid w:val="00776B0B"/>
    <w:rsid w:val="007774AB"/>
    <w:rsid w:val="007819DA"/>
    <w:rsid w:val="00785067"/>
    <w:rsid w:val="007920E8"/>
    <w:rsid w:val="00792F67"/>
    <w:rsid w:val="00793F50"/>
    <w:rsid w:val="0079477E"/>
    <w:rsid w:val="007962CD"/>
    <w:rsid w:val="007A2C2A"/>
    <w:rsid w:val="007A329F"/>
    <w:rsid w:val="007A3C11"/>
    <w:rsid w:val="007A6817"/>
    <w:rsid w:val="007B1862"/>
    <w:rsid w:val="007B6038"/>
    <w:rsid w:val="007C0A5D"/>
    <w:rsid w:val="007C1080"/>
    <w:rsid w:val="007C310C"/>
    <w:rsid w:val="007C78EF"/>
    <w:rsid w:val="007D05C2"/>
    <w:rsid w:val="007D0839"/>
    <w:rsid w:val="007D1127"/>
    <w:rsid w:val="007D31A4"/>
    <w:rsid w:val="007D580F"/>
    <w:rsid w:val="007D5E97"/>
    <w:rsid w:val="007E0879"/>
    <w:rsid w:val="007E1AB9"/>
    <w:rsid w:val="007E301E"/>
    <w:rsid w:val="007E4482"/>
    <w:rsid w:val="007E5859"/>
    <w:rsid w:val="007E643E"/>
    <w:rsid w:val="007E7839"/>
    <w:rsid w:val="007F2E2A"/>
    <w:rsid w:val="007F4A2B"/>
    <w:rsid w:val="00800626"/>
    <w:rsid w:val="00800C87"/>
    <w:rsid w:val="00803C0C"/>
    <w:rsid w:val="00804261"/>
    <w:rsid w:val="008104D3"/>
    <w:rsid w:val="00812A95"/>
    <w:rsid w:val="008150E9"/>
    <w:rsid w:val="00822EE0"/>
    <w:rsid w:val="00826B58"/>
    <w:rsid w:val="00831669"/>
    <w:rsid w:val="00831908"/>
    <w:rsid w:val="00832AC1"/>
    <w:rsid w:val="00833FA0"/>
    <w:rsid w:val="008345EF"/>
    <w:rsid w:val="00835B5D"/>
    <w:rsid w:val="008364FB"/>
    <w:rsid w:val="00836571"/>
    <w:rsid w:val="00840C52"/>
    <w:rsid w:val="00842C6B"/>
    <w:rsid w:val="00846169"/>
    <w:rsid w:val="0084668C"/>
    <w:rsid w:val="00846AD2"/>
    <w:rsid w:val="0085036E"/>
    <w:rsid w:val="00853BA9"/>
    <w:rsid w:val="008545CE"/>
    <w:rsid w:val="00854BC4"/>
    <w:rsid w:val="00855420"/>
    <w:rsid w:val="00855B1B"/>
    <w:rsid w:val="00861341"/>
    <w:rsid w:val="0086259C"/>
    <w:rsid w:val="0086328D"/>
    <w:rsid w:val="0086384A"/>
    <w:rsid w:val="008644DF"/>
    <w:rsid w:val="00864BBF"/>
    <w:rsid w:val="008667F8"/>
    <w:rsid w:val="00870166"/>
    <w:rsid w:val="00870B06"/>
    <w:rsid w:val="00872FF3"/>
    <w:rsid w:val="00874958"/>
    <w:rsid w:val="00875818"/>
    <w:rsid w:val="0087595C"/>
    <w:rsid w:val="00875BA8"/>
    <w:rsid w:val="00876FF5"/>
    <w:rsid w:val="00880721"/>
    <w:rsid w:val="008815DE"/>
    <w:rsid w:val="00881706"/>
    <w:rsid w:val="00883341"/>
    <w:rsid w:val="00883D3E"/>
    <w:rsid w:val="00883FA9"/>
    <w:rsid w:val="008844BA"/>
    <w:rsid w:val="00884C13"/>
    <w:rsid w:val="00890C7E"/>
    <w:rsid w:val="00892E7E"/>
    <w:rsid w:val="0089402C"/>
    <w:rsid w:val="00896103"/>
    <w:rsid w:val="008A278F"/>
    <w:rsid w:val="008A2F1D"/>
    <w:rsid w:val="008A45D4"/>
    <w:rsid w:val="008A68AC"/>
    <w:rsid w:val="008B0952"/>
    <w:rsid w:val="008B2748"/>
    <w:rsid w:val="008B2B48"/>
    <w:rsid w:val="008B2D74"/>
    <w:rsid w:val="008B2F9B"/>
    <w:rsid w:val="008B3D4F"/>
    <w:rsid w:val="008B7D7C"/>
    <w:rsid w:val="008C11A7"/>
    <w:rsid w:val="008C13CC"/>
    <w:rsid w:val="008C1AC8"/>
    <w:rsid w:val="008C4318"/>
    <w:rsid w:val="008C43C1"/>
    <w:rsid w:val="008C6C37"/>
    <w:rsid w:val="008C74A1"/>
    <w:rsid w:val="008D02A0"/>
    <w:rsid w:val="008D19E2"/>
    <w:rsid w:val="008D2ED4"/>
    <w:rsid w:val="008D3F6D"/>
    <w:rsid w:val="008D4791"/>
    <w:rsid w:val="008D5296"/>
    <w:rsid w:val="008D5D8A"/>
    <w:rsid w:val="008D7AFA"/>
    <w:rsid w:val="008D7B74"/>
    <w:rsid w:val="008E0054"/>
    <w:rsid w:val="008E3A55"/>
    <w:rsid w:val="008E3DB1"/>
    <w:rsid w:val="008E4DB2"/>
    <w:rsid w:val="008E61BF"/>
    <w:rsid w:val="008F067F"/>
    <w:rsid w:val="008F19D1"/>
    <w:rsid w:val="008F23C1"/>
    <w:rsid w:val="008F39B8"/>
    <w:rsid w:val="008F4D24"/>
    <w:rsid w:val="008F5C0F"/>
    <w:rsid w:val="008F659E"/>
    <w:rsid w:val="008F7035"/>
    <w:rsid w:val="008F7A67"/>
    <w:rsid w:val="0090046F"/>
    <w:rsid w:val="009008E7"/>
    <w:rsid w:val="009065DE"/>
    <w:rsid w:val="009069C5"/>
    <w:rsid w:val="00906AAD"/>
    <w:rsid w:val="00913BD0"/>
    <w:rsid w:val="009145B9"/>
    <w:rsid w:val="009151A3"/>
    <w:rsid w:val="00923C6F"/>
    <w:rsid w:val="00925BC6"/>
    <w:rsid w:val="009275A1"/>
    <w:rsid w:val="00927FE1"/>
    <w:rsid w:val="00930E98"/>
    <w:rsid w:val="009314B4"/>
    <w:rsid w:val="00933AC8"/>
    <w:rsid w:val="009365AF"/>
    <w:rsid w:val="00941A93"/>
    <w:rsid w:val="00943DE3"/>
    <w:rsid w:val="0095023A"/>
    <w:rsid w:val="00951A40"/>
    <w:rsid w:val="009569A3"/>
    <w:rsid w:val="00957F58"/>
    <w:rsid w:val="00960F2C"/>
    <w:rsid w:val="009614F2"/>
    <w:rsid w:val="0096187A"/>
    <w:rsid w:val="00964395"/>
    <w:rsid w:val="00964FE9"/>
    <w:rsid w:val="00965911"/>
    <w:rsid w:val="00966382"/>
    <w:rsid w:val="009670B8"/>
    <w:rsid w:val="00967196"/>
    <w:rsid w:val="00971088"/>
    <w:rsid w:val="0097159A"/>
    <w:rsid w:val="00971DFF"/>
    <w:rsid w:val="00972086"/>
    <w:rsid w:val="00972442"/>
    <w:rsid w:val="00973007"/>
    <w:rsid w:val="009737DD"/>
    <w:rsid w:val="00985505"/>
    <w:rsid w:val="009855AF"/>
    <w:rsid w:val="00985961"/>
    <w:rsid w:val="00987FA5"/>
    <w:rsid w:val="00991B24"/>
    <w:rsid w:val="00991F6E"/>
    <w:rsid w:val="00992E56"/>
    <w:rsid w:val="00994A50"/>
    <w:rsid w:val="009955CA"/>
    <w:rsid w:val="00997EE3"/>
    <w:rsid w:val="009A05EA"/>
    <w:rsid w:val="009A2328"/>
    <w:rsid w:val="009A3D65"/>
    <w:rsid w:val="009A4B60"/>
    <w:rsid w:val="009A63A0"/>
    <w:rsid w:val="009A689E"/>
    <w:rsid w:val="009B6045"/>
    <w:rsid w:val="009B6568"/>
    <w:rsid w:val="009C041E"/>
    <w:rsid w:val="009C0ADB"/>
    <w:rsid w:val="009C1F7F"/>
    <w:rsid w:val="009C2F43"/>
    <w:rsid w:val="009C60C8"/>
    <w:rsid w:val="009D0667"/>
    <w:rsid w:val="009D089F"/>
    <w:rsid w:val="009D0CA8"/>
    <w:rsid w:val="009D1334"/>
    <w:rsid w:val="009D13E7"/>
    <w:rsid w:val="009D3A6C"/>
    <w:rsid w:val="009D3B30"/>
    <w:rsid w:val="009D477D"/>
    <w:rsid w:val="009D4AAE"/>
    <w:rsid w:val="009D55C3"/>
    <w:rsid w:val="009E139E"/>
    <w:rsid w:val="009E287B"/>
    <w:rsid w:val="009E2EF2"/>
    <w:rsid w:val="009E437C"/>
    <w:rsid w:val="009E65CF"/>
    <w:rsid w:val="009E7D5D"/>
    <w:rsid w:val="009F1C8D"/>
    <w:rsid w:val="009F4781"/>
    <w:rsid w:val="009F519F"/>
    <w:rsid w:val="009F57D1"/>
    <w:rsid w:val="00A0078F"/>
    <w:rsid w:val="00A0231D"/>
    <w:rsid w:val="00A04CB3"/>
    <w:rsid w:val="00A064B8"/>
    <w:rsid w:val="00A1397D"/>
    <w:rsid w:val="00A13A37"/>
    <w:rsid w:val="00A17229"/>
    <w:rsid w:val="00A20F1B"/>
    <w:rsid w:val="00A21FE3"/>
    <w:rsid w:val="00A2347F"/>
    <w:rsid w:val="00A30029"/>
    <w:rsid w:val="00A338D2"/>
    <w:rsid w:val="00A36413"/>
    <w:rsid w:val="00A401A6"/>
    <w:rsid w:val="00A404C3"/>
    <w:rsid w:val="00A40F8D"/>
    <w:rsid w:val="00A428CA"/>
    <w:rsid w:val="00A4305D"/>
    <w:rsid w:val="00A436BE"/>
    <w:rsid w:val="00A511EB"/>
    <w:rsid w:val="00A520B6"/>
    <w:rsid w:val="00A539A4"/>
    <w:rsid w:val="00A5586A"/>
    <w:rsid w:val="00A55FB7"/>
    <w:rsid w:val="00A57802"/>
    <w:rsid w:val="00A61A07"/>
    <w:rsid w:val="00A62F1C"/>
    <w:rsid w:val="00A6374C"/>
    <w:rsid w:val="00A6431D"/>
    <w:rsid w:val="00A66A13"/>
    <w:rsid w:val="00A66CC9"/>
    <w:rsid w:val="00A67262"/>
    <w:rsid w:val="00A6775B"/>
    <w:rsid w:val="00A71E81"/>
    <w:rsid w:val="00A72951"/>
    <w:rsid w:val="00A73B8E"/>
    <w:rsid w:val="00A76BAA"/>
    <w:rsid w:val="00A77797"/>
    <w:rsid w:val="00A77966"/>
    <w:rsid w:val="00A802B5"/>
    <w:rsid w:val="00A82171"/>
    <w:rsid w:val="00A83EE4"/>
    <w:rsid w:val="00A84A46"/>
    <w:rsid w:val="00A84DAA"/>
    <w:rsid w:val="00A90B50"/>
    <w:rsid w:val="00A90BC5"/>
    <w:rsid w:val="00A924BC"/>
    <w:rsid w:val="00A93909"/>
    <w:rsid w:val="00A94EA3"/>
    <w:rsid w:val="00A953D9"/>
    <w:rsid w:val="00A9608E"/>
    <w:rsid w:val="00A9631A"/>
    <w:rsid w:val="00AA0C44"/>
    <w:rsid w:val="00AA160A"/>
    <w:rsid w:val="00AA1E79"/>
    <w:rsid w:val="00AA5FA4"/>
    <w:rsid w:val="00AA6393"/>
    <w:rsid w:val="00AA6A87"/>
    <w:rsid w:val="00AB0A4F"/>
    <w:rsid w:val="00AB1527"/>
    <w:rsid w:val="00AB1921"/>
    <w:rsid w:val="00AB327D"/>
    <w:rsid w:val="00AB3AAA"/>
    <w:rsid w:val="00AB5A85"/>
    <w:rsid w:val="00AB6A04"/>
    <w:rsid w:val="00AB7350"/>
    <w:rsid w:val="00AB7F8B"/>
    <w:rsid w:val="00AC0464"/>
    <w:rsid w:val="00AC0468"/>
    <w:rsid w:val="00AC39F6"/>
    <w:rsid w:val="00AC4410"/>
    <w:rsid w:val="00AC6B69"/>
    <w:rsid w:val="00AC7EF6"/>
    <w:rsid w:val="00AD0354"/>
    <w:rsid w:val="00AD2496"/>
    <w:rsid w:val="00AD312A"/>
    <w:rsid w:val="00AD3252"/>
    <w:rsid w:val="00AD6915"/>
    <w:rsid w:val="00AD6F46"/>
    <w:rsid w:val="00AE0325"/>
    <w:rsid w:val="00AE0E4E"/>
    <w:rsid w:val="00AE2E6F"/>
    <w:rsid w:val="00AF124B"/>
    <w:rsid w:val="00AF12A6"/>
    <w:rsid w:val="00AF12FC"/>
    <w:rsid w:val="00AF1688"/>
    <w:rsid w:val="00AF583F"/>
    <w:rsid w:val="00AF7547"/>
    <w:rsid w:val="00AF7569"/>
    <w:rsid w:val="00B01921"/>
    <w:rsid w:val="00B0313F"/>
    <w:rsid w:val="00B04C01"/>
    <w:rsid w:val="00B057FD"/>
    <w:rsid w:val="00B1134C"/>
    <w:rsid w:val="00B11DA3"/>
    <w:rsid w:val="00B12DA5"/>
    <w:rsid w:val="00B14BBE"/>
    <w:rsid w:val="00B14C93"/>
    <w:rsid w:val="00B14F6E"/>
    <w:rsid w:val="00B17957"/>
    <w:rsid w:val="00B23B09"/>
    <w:rsid w:val="00B24F9F"/>
    <w:rsid w:val="00B25187"/>
    <w:rsid w:val="00B30132"/>
    <w:rsid w:val="00B312DD"/>
    <w:rsid w:val="00B32CDB"/>
    <w:rsid w:val="00B33DF3"/>
    <w:rsid w:val="00B3495A"/>
    <w:rsid w:val="00B34ADA"/>
    <w:rsid w:val="00B407BC"/>
    <w:rsid w:val="00B425A6"/>
    <w:rsid w:val="00B43CE4"/>
    <w:rsid w:val="00B45836"/>
    <w:rsid w:val="00B46454"/>
    <w:rsid w:val="00B4660B"/>
    <w:rsid w:val="00B5171B"/>
    <w:rsid w:val="00B51BDF"/>
    <w:rsid w:val="00B534A4"/>
    <w:rsid w:val="00B56CC3"/>
    <w:rsid w:val="00B60CBB"/>
    <w:rsid w:val="00B61717"/>
    <w:rsid w:val="00B622C6"/>
    <w:rsid w:val="00B63158"/>
    <w:rsid w:val="00B63A84"/>
    <w:rsid w:val="00B645CA"/>
    <w:rsid w:val="00B655B4"/>
    <w:rsid w:val="00B659D0"/>
    <w:rsid w:val="00B6690C"/>
    <w:rsid w:val="00B672AC"/>
    <w:rsid w:val="00B6791A"/>
    <w:rsid w:val="00B67A29"/>
    <w:rsid w:val="00B70A52"/>
    <w:rsid w:val="00B715C4"/>
    <w:rsid w:val="00B75E7C"/>
    <w:rsid w:val="00B75FE6"/>
    <w:rsid w:val="00B76C9B"/>
    <w:rsid w:val="00B76D1B"/>
    <w:rsid w:val="00B77546"/>
    <w:rsid w:val="00B77FF3"/>
    <w:rsid w:val="00B80068"/>
    <w:rsid w:val="00B81F0F"/>
    <w:rsid w:val="00B83B9E"/>
    <w:rsid w:val="00B865E0"/>
    <w:rsid w:val="00B9096E"/>
    <w:rsid w:val="00B91D75"/>
    <w:rsid w:val="00B932B7"/>
    <w:rsid w:val="00B93545"/>
    <w:rsid w:val="00B93DE6"/>
    <w:rsid w:val="00B97377"/>
    <w:rsid w:val="00BA0B18"/>
    <w:rsid w:val="00BA16BB"/>
    <w:rsid w:val="00BA1DE1"/>
    <w:rsid w:val="00BA3ED2"/>
    <w:rsid w:val="00BA5572"/>
    <w:rsid w:val="00BA7CE0"/>
    <w:rsid w:val="00BA7D30"/>
    <w:rsid w:val="00BB0D31"/>
    <w:rsid w:val="00BB1D0E"/>
    <w:rsid w:val="00BB2EFF"/>
    <w:rsid w:val="00BB2F0A"/>
    <w:rsid w:val="00BB3B4F"/>
    <w:rsid w:val="00BC3D0D"/>
    <w:rsid w:val="00BC5A8B"/>
    <w:rsid w:val="00BC65D8"/>
    <w:rsid w:val="00BC6D51"/>
    <w:rsid w:val="00BC7E16"/>
    <w:rsid w:val="00BD2682"/>
    <w:rsid w:val="00BD5993"/>
    <w:rsid w:val="00BE05D1"/>
    <w:rsid w:val="00BE13D6"/>
    <w:rsid w:val="00BE13FC"/>
    <w:rsid w:val="00BE4293"/>
    <w:rsid w:val="00BE6104"/>
    <w:rsid w:val="00BE6D39"/>
    <w:rsid w:val="00BE724F"/>
    <w:rsid w:val="00BE7463"/>
    <w:rsid w:val="00BF153E"/>
    <w:rsid w:val="00BF4348"/>
    <w:rsid w:val="00BF6E8C"/>
    <w:rsid w:val="00C013CD"/>
    <w:rsid w:val="00C01705"/>
    <w:rsid w:val="00C0202C"/>
    <w:rsid w:val="00C031D4"/>
    <w:rsid w:val="00C0353F"/>
    <w:rsid w:val="00C060A0"/>
    <w:rsid w:val="00C06B1C"/>
    <w:rsid w:val="00C10B89"/>
    <w:rsid w:val="00C11CE3"/>
    <w:rsid w:val="00C14D84"/>
    <w:rsid w:val="00C153C7"/>
    <w:rsid w:val="00C15DE5"/>
    <w:rsid w:val="00C16C31"/>
    <w:rsid w:val="00C17DC9"/>
    <w:rsid w:val="00C17E30"/>
    <w:rsid w:val="00C20055"/>
    <w:rsid w:val="00C2026A"/>
    <w:rsid w:val="00C216B2"/>
    <w:rsid w:val="00C217AD"/>
    <w:rsid w:val="00C2312A"/>
    <w:rsid w:val="00C27013"/>
    <w:rsid w:val="00C37114"/>
    <w:rsid w:val="00C4198A"/>
    <w:rsid w:val="00C42A7D"/>
    <w:rsid w:val="00C44F90"/>
    <w:rsid w:val="00C466A2"/>
    <w:rsid w:val="00C51375"/>
    <w:rsid w:val="00C533D7"/>
    <w:rsid w:val="00C53628"/>
    <w:rsid w:val="00C54492"/>
    <w:rsid w:val="00C60308"/>
    <w:rsid w:val="00C60D0C"/>
    <w:rsid w:val="00C616AD"/>
    <w:rsid w:val="00C61F59"/>
    <w:rsid w:val="00C63370"/>
    <w:rsid w:val="00C649C3"/>
    <w:rsid w:val="00C71FD0"/>
    <w:rsid w:val="00C72427"/>
    <w:rsid w:val="00C73114"/>
    <w:rsid w:val="00C8015B"/>
    <w:rsid w:val="00C824C5"/>
    <w:rsid w:val="00C82642"/>
    <w:rsid w:val="00C84AE6"/>
    <w:rsid w:val="00C87218"/>
    <w:rsid w:val="00C921BB"/>
    <w:rsid w:val="00C94316"/>
    <w:rsid w:val="00C94502"/>
    <w:rsid w:val="00C94C92"/>
    <w:rsid w:val="00C96320"/>
    <w:rsid w:val="00C97332"/>
    <w:rsid w:val="00CA1111"/>
    <w:rsid w:val="00CA147F"/>
    <w:rsid w:val="00CA3623"/>
    <w:rsid w:val="00CA4DC4"/>
    <w:rsid w:val="00CA7CD0"/>
    <w:rsid w:val="00CB0123"/>
    <w:rsid w:val="00CB0189"/>
    <w:rsid w:val="00CB0D7A"/>
    <w:rsid w:val="00CB43C4"/>
    <w:rsid w:val="00CB5125"/>
    <w:rsid w:val="00CB53ED"/>
    <w:rsid w:val="00CB5D07"/>
    <w:rsid w:val="00CB6102"/>
    <w:rsid w:val="00CB7D98"/>
    <w:rsid w:val="00CC2041"/>
    <w:rsid w:val="00CC2A62"/>
    <w:rsid w:val="00CC2E6E"/>
    <w:rsid w:val="00CC48C2"/>
    <w:rsid w:val="00CC7011"/>
    <w:rsid w:val="00CC71B1"/>
    <w:rsid w:val="00CC7427"/>
    <w:rsid w:val="00CD0E85"/>
    <w:rsid w:val="00CD5074"/>
    <w:rsid w:val="00CD77C4"/>
    <w:rsid w:val="00CE02D0"/>
    <w:rsid w:val="00CE0357"/>
    <w:rsid w:val="00CE236C"/>
    <w:rsid w:val="00CE4FBD"/>
    <w:rsid w:val="00CE61E7"/>
    <w:rsid w:val="00CE6A1A"/>
    <w:rsid w:val="00CE6A45"/>
    <w:rsid w:val="00CE7EB9"/>
    <w:rsid w:val="00D0062D"/>
    <w:rsid w:val="00D033A7"/>
    <w:rsid w:val="00D033CA"/>
    <w:rsid w:val="00D04D7F"/>
    <w:rsid w:val="00D05B7C"/>
    <w:rsid w:val="00D06C2A"/>
    <w:rsid w:val="00D06FA8"/>
    <w:rsid w:val="00D10732"/>
    <w:rsid w:val="00D1150B"/>
    <w:rsid w:val="00D12986"/>
    <w:rsid w:val="00D1511D"/>
    <w:rsid w:val="00D1532F"/>
    <w:rsid w:val="00D16689"/>
    <w:rsid w:val="00D21E4D"/>
    <w:rsid w:val="00D238D0"/>
    <w:rsid w:val="00D23950"/>
    <w:rsid w:val="00D25E46"/>
    <w:rsid w:val="00D26E9E"/>
    <w:rsid w:val="00D27451"/>
    <w:rsid w:val="00D319C4"/>
    <w:rsid w:val="00D338BB"/>
    <w:rsid w:val="00D3457C"/>
    <w:rsid w:val="00D348F8"/>
    <w:rsid w:val="00D35A96"/>
    <w:rsid w:val="00D37ED1"/>
    <w:rsid w:val="00D4019F"/>
    <w:rsid w:val="00D401C7"/>
    <w:rsid w:val="00D40A5B"/>
    <w:rsid w:val="00D415F6"/>
    <w:rsid w:val="00D445D0"/>
    <w:rsid w:val="00D4492E"/>
    <w:rsid w:val="00D44F09"/>
    <w:rsid w:val="00D47877"/>
    <w:rsid w:val="00D50DD1"/>
    <w:rsid w:val="00D511BA"/>
    <w:rsid w:val="00D53DF0"/>
    <w:rsid w:val="00D577FE"/>
    <w:rsid w:val="00D62387"/>
    <w:rsid w:val="00D6745B"/>
    <w:rsid w:val="00D677E6"/>
    <w:rsid w:val="00D7092F"/>
    <w:rsid w:val="00D737FE"/>
    <w:rsid w:val="00D76B71"/>
    <w:rsid w:val="00D77588"/>
    <w:rsid w:val="00D806D0"/>
    <w:rsid w:val="00D80F45"/>
    <w:rsid w:val="00D823FF"/>
    <w:rsid w:val="00D83B97"/>
    <w:rsid w:val="00D85CAD"/>
    <w:rsid w:val="00D85F37"/>
    <w:rsid w:val="00D8673C"/>
    <w:rsid w:val="00D86A4A"/>
    <w:rsid w:val="00D909FC"/>
    <w:rsid w:val="00D90FD5"/>
    <w:rsid w:val="00D912B2"/>
    <w:rsid w:val="00D917EA"/>
    <w:rsid w:val="00D91ADE"/>
    <w:rsid w:val="00D93781"/>
    <w:rsid w:val="00D94676"/>
    <w:rsid w:val="00D949BF"/>
    <w:rsid w:val="00D95ABC"/>
    <w:rsid w:val="00D95D9A"/>
    <w:rsid w:val="00D969CA"/>
    <w:rsid w:val="00DA0D28"/>
    <w:rsid w:val="00DA135B"/>
    <w:rsid w:val="00DA1A0E"/>
    <w:rsid w:val="00DA3900"/>
    <w:rsid w:val="00DA5AF3"/>
    <w:rsid w:val="00DA65F9"/>
    <w:rsid w:val="00DB1A98"/>
    <w:rsid w:val="00DB1E5C"/>
    <w:rsid w:val="00DB3D3B"/>
    <w:rsid w:val="00DB4119"/>
    <w:rsid w:val="00DB4549"/>
    <w:rsid w:val="00DB619B"/>
    <w:rsid w:val="00DB7DCF"/>
    <w:rsid w:val="00DC2135"/>
    <w:rsid w:val="00DC24CB"/>
    <w:rsid w:val="00DC3396"/>
    <w:rsid w:val="00DC5165"/>
    <w:rsid w:val="00DC6160"/>
    <w:rsid w:val="00DC6234"/>
    <w:rsid w:val="00DC787C"/>
    <w:rsid w:val="00DD2413"/>
    <w:rsid w:val="00DD38F6"/>
    <w:rsid w:val="00DD7ACA"/>
    <w:rsid w:val="00DE0645"/>
    <w:rsid w:val="00DE1F65"/>
    <w:rsid w:val="00DE5BD8"/>
    <w:rsid w:val="00DE650D"/>
    <w:rsid w:val="00DE7006"/>
    <w:rsid w:val="00DF71DB"/>
    <w:rsid w:val="00DF7ABF"/>
    <w:rsid w:val="00E00057"/>
    <w:rsid w:val="00E03F72"/>
    <w:rsid w:val="00E046B3"/>
    <w:rsid w:val="00E06D07"/>
    <w:rsid w:val="00E06DB6"/>
    <w:rsid w:val="00E0741D"/>
    <w:rsid w:val="00E11275"/>
    <w:rsid w:val="00E12FB2"/>
    <w:rsid w:val="00E12FDF"/>
    <w:rsid w:val="00E13345"/>
    <w:rsid w:val="00E15A82"/>
    <w:rsid w:val="00E2063B"/>
    <w:rsid w:val="00E21B94"/>
    <w:rsid w:val="00E22865"/>
    <w:rsid w:val="00E23CA5"/>
    <w:rsid w:val="00E23DDE"/>
    <w:rsid w:val="00E27648"/>
    <w:rsid w:val="00E27F64"/>
    <w:rsid w:val="00E30892"/>
    <w:rsid w:val="00E32CC7"/>
    <w:rsid w:val="00E33692"/>
    <w:rsid w:val="00E3407B"/>
    <w:rsid w:val="00E360BA"/>
    <w:rsid w:val="00E36874"/>
    <w:rsid w:val="00E40EAD"/>
    <w:rsid w:val="00E44131"/>
    <w:rsid w:val="00E455F6"/>
    <w:rsid w:val="00E46445"/>
    <w:rsid w:val="00E4741B"/>
    <w:rsid w:val="00E50047"/>
    <w:rsid w:val="00E53EFA"/>
    <w:rsid w:val="00E5641E"/>
    <w:rsid w:val="00E56C51"/>
    <w:rsid w:val="00E600D1"/>
    <w:rsid w:val="00E633FA"/>
    <w:rsid w:val="00E65A7F"/>
    <w:rsid w:val="00E65D7D"/>
    <w:rsid w:val="00E6742D"/>
    <w:rsid w:val="00E72F79"/>
    <w:rsid w:val="00E74F29"/>
    <w:rsid w:val="00E7541D"/>
    <w:rsid w:val="00E80081"/>
    <w:rsid w:val="00E867CA"/>
    <w:rsid w:val="00E9105A"/>
    <w:rsid w:val="00E91E49"/>
    <w:rsid w:val="00E9503E"/>
    <w:rsid w:val="00E96A59"/>
    <w:rsid w:val="00E97C1F"/>
    <w:rsid w:val="00EA0C0F"/>
    <w:rsid w:val="00EA22B4"/>
    <w:rsid w:val="00EA45A8"/>
    <w:rsid w:val="00EA63ED"/>
    <w:rsid w:val="00EA6BAA"/>
    <w:rsid w:val="00EB15F3"/>
    <w:rsid w:val="00EB36AE"/>
    <w:rsid w:val="00EB4731"/>
    <w:rsid w:val="00EB6815"/>
    <w:rsid w:val="00EC0123"/>
    <w:rsid w:val="00EC2836"/>
    <w:rsid w:val="00EC31EA"/>
    <w:rsid w:val="00EC7865"/>
    <w:rsid w:val="00ED14EA"/>
    <w:rsid w:val="00ED15FA"/>
    <w:rsid w:val="00ED1F44"/>
    <w:rsid w:val="00ED2622"/>
    <w:rsid w:val="00ED5B10"/>
    <w:rsid w:val="00ED66C1"/>
    <w:rsid w:val="00ED6AE7"/>
    <w:rsid w:val="00EE0C78"/>
    <w:rsid w:val="00EE7737"/>
    <w:rsid w:val="00EF04D3"/>
    <w:rsid w:val="00EF1567"/>
    <w:rsid w:val="00EF3380"/>
    <w:rsid w:val="00EF66CB"/>
    <w:rsid w:val="00F01074"/>
    <w:rsid w:val="00F02E3D"/>
    <w:rsid w:val="00F0456E"/>
    <w:rsid w:val="00F04D19"/>
    <w:rsid w:val="00F04F65"/>
    <w:rsid w:val="00F068F7"/>
    <w:rsid w:val="00F07B2D"/>
    <w:rsid w:val="00F07B86"/>
    <w:rsid w:val="00F151D6"/>
    <w:rsid w:val="00F15F49"/>
    <w:rsid w:val="00F170E4"/>
    <w:rsid w:val="00F17256"/>
    <w:rsid w:val="00F17695"/>
    <w:rsid w:val="00F21F3D"/>
    <w:rsid w:val="00F22BB5"/>
    <w:rsid w:val="00F251DF"/>
    <w:rsid w:val="00F273C7"/>
    <w:rsid w:val="00F30183"/>
    <w:rsid w:val="00F31936"/>
    <w:rsid w:val="00F32F5E"/>
    <w:rsid w:val="00F33573"/>
    <w:rsid w:val="00F33C73"/>
    <w:rsid w:val="00F36B9E"/>
    <w:rsid w:val="00F44DEF"/>
    <w:rsid w:val="00F47C67"/>
    <w:rsid w:val="00F522DF"/>
    <w:rsid w:val="00F625B3"/>
    <w:rsid w:val="00F635C1"/>
    <w:rsid w:val="00F63B80"/>
    <w:rsid w:val="00F644E3"/>
    <w:rsid w:val="00F65253"/>
    <w:rsid w:val="00F656A7"/>
    <w:rsid w:val="00F663D4"/>
    <w:rsid w:val="00F70034"/>
    <w:rsid w:val="00F70306"/>
    <w:rsid w:val="00F73505"/>
    <w:rsid w:val="00F735AF"/>
    <w:rsid w:val="00F73702"/>
    <w:rsid w:val="00F74258"/>
    <w:rsid w:val="00F7556D"/>
    <w:rsid w:val="00F80D3B"/>
    <w:rsid w:val="00F83390"/>
    <w:rsid w:val="00F83923"/>
    <w:rsid w:val="00F84945"/>
    <w:rsid w:val="00F84AB3"/>
    <w:rsid w:val="00F863A5"/>
    <w:rsid w:val="00F86A6B"/>
    <w:rsid w:val="00F86C26"/>
    <w:rsid w:val="00F87D70"/>
    <w:rsid w:val="00F912C6"/>
    <w:rsid w:val="00F91688"/>
    <w:rsid w:val="00F934FD"/>
    <w:rsid w:val="00F96EBE"/>
    <w:rsid w:val="00F97711"/>
    <w:rsid w:val="00F97AE5"/>
    <w:rsid w:val="00FA175D"/>
    <w:rsid w:val="00FA1993"/>
    <w:rsid w:val="00FA1FC0"/>
    <w:rsid w:val="00FA3322"/>
    <w:rsid w:val="00FA4681"/>
    <w:rsid w:val="00FA5162"/>
    <w:rsid w:val="00FA6732"/>
    <w:rsid w:val="00FB2C7A"/>
    <w:rsid w:val="00FB5C05"/>
    <w:rsid w:val="00FC18F9"/>
    <w:rsid w:val="00FC19B1"/>
    <w:rsid w:val="00FC1BEF"/>
    <w:rsid w:val="00FC26F2"/>
    <w:rsid w:val="00FC4D41"/>
    <w:rsid w:val="00FC4E98"/>
    <w:rsid w:val="00FC5753"/>
    <w:rsid w:val="00FC5830"/>
    <w:rsid w:val="00FC6D3F"/>
    <w:rsid w:val="00FC72D7"/>
    <w:rsid w:val="00FC7436"/>
    <w:rsid w:val="00FD0468"/>
    <w:rsid w:val="00FD0ED6"/>
    <w:rsid w:val="00FD1632"/>
    <w:rsid w:val="00FD1758"/>
    <w:rsid w:val="00FD1CDE"/>
    <w:rsid w:val="00FD2371"/>
    <w:rsid w:val="00FD50DD"/>
    <w:rsid w:val="00FD5652"/>
    <w:rsid w:val="00FD6778"/>
    <w:rsid w:val="00FE380D"/>
    <w:rsid w:val="00FE6B70"/>
    <w:rsid w:val="00FF1DFA"/>
    <w:rsid w:val="00FF2A79"/>
    <w:rsid w:val="00FF3272"/>
    <w:rsid w:val="00FF4A3D"/>
    <w:rsid w:val="00FF5CDE"/>
    <w:rsid w:val="00FF62FC"/>
  </w:rsids>
  <m:mathPr>
    <m:mathFont m:val="Cambria Math"/>
    <m:brkBin m:val="before"/>
    <m:brkBinSub m:val="--"/>
    <m:smallFrac m:val="0"/>
    <m:dispDef/>
    <m:lMargin m:val="0"/>
    <m:rMargin m:val="0"/>
    <m:defJc m:val="centerGroup"/>
    <m:wrapIndent m:val="1440"/>
    <m:intLim m:val="subSup"/>
    <m:naryLim m:val="undOvr"/>
  </m:mathPr>
  <w:themeFontLang w:val="da-DK"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C7C3D"/>
  <w15:chartTrackingRefBased/>
  <w15:docId w15:val="{1FCA8EBF-1FE5-4A2C-805A-41BDD1B9F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284454"/>
    <w:pPr>
      <w:spacing w:after="0" w:line="300" w:lineRule="atLeast"/>
    </w:pPr>
    <w:rPr>
      <w:rFonts w:ascii="Source Sans Pro Light" w:hAnsi="Source Sans Pro Light"/>
      <w:sz w:val="20"/>
    </w:rPr>
  </w:style>
  <w:style w:type="paragraph" w:styleId="Overskrift1">
    <w:name w:val="heading 1"/>
    <w:aliases w:val="Kapitelstart"/>
    <w:basedOn w:val="Normal"/>
    <w:next w:val="Normal"/>
    <w:link w:val="Overskrift1Tegn"/>
    <w:uiPriority w:val="9"/>
    <w:qFormat/>
    <w:rsid w:val="00F87D70"/>
    <w:pPr>
      <w:keepNext/>
      <w:keepLines/>
      <w:numPr>
        <w:numId w:val="1"/>
      </w:numPr>
      <w:suppressAutoHyphens/>
      <w:spacing w:after="2200" w:line="480" w:lineRule="atLeast"/>
      <w:outlineLvl w:val="0"/>
    </w:pPr>
    <w:rPr>
      <w:rFonts w:ascii="Source Serif Pro" w:eastAsiaTheme="majorEastAsia" w:hAnsi="Source Serif Pro" w:cstheme="majorBidi"/>
      <w:color w:val="413282" w:themeColor="accent1"/>
      <w:sz w:val="46"/>
      <w:szCs w:val="32"/>
    </w:rPr>
  </w:style>
  <w:style w:type="paragraph" w:styleId="Overskrift2">
    <w:name w:val="heading 2"/>
    <w:basedOn w:val="Normal"/>
    <w:next w:val="Normal"/>
    <w:link w:val="Overskrift2Tegn"/>
    <w:uiPriority w:val="9"/>
    <w:qFormat/>
    <w:rsid w:val="00F87D70"/>
    <w:pPr>
      <w:keepNext/>
      <w:keepLines/>
      <w:numPr>
        <w:ilvl w:val="1"/>
        <w:numId w:val="1"/>
      </w:numPr>
      <w:suppressAutoHyphens/>
      <w:spacing w:before="130" w:after="260" w:line="360" w:lineRule="atLeast"/>
      <w:outlineLvl w:val="1"/>
    </w:pPr>
    <w:rPr>
      <w:rFonts w:ascii="Source Sans Pro Semibold" w:eastAsiaTheme="majorEastAsia" w:hAnsi="Source Sans Pro Semibold" w:cstheme="majorBidi"/>
      <w:color w:val="000000" w:themeColor="text1"/>
      <w:sz w:val="32"/>
      <w:szCs w:val="26"/>
    </w:rPr>
  </w:style>
  <w:style w:type="paragraph" w:styleId="Overskrift3">
    <w:name w:val="heading 3"/>
    <w:basedOn w:val="Normal"/>
    <w:next w:val="Normal"/>
    <w:link w:val="Overskrift3Tegn"/>
    <w:uiPriority w:val="9"/>
    <w:qFormat/>
    <w:rsid w:val="00F87D70"/>
    <w:pPr>
      <w:keepNext/>
      <w:keepLines/>
      <w:numPr>
        <w:ilvl w:val="2"/>
        <w:numId w:val="1"/>
      </w:numPr>
      <w:suppressAutoHyphens/>
      <w:spacing w:before="130" w:after="130" w:line="280" w:lineRule="atLeast"/>
      <w:outlineLvl w:val="2"/>
    </w:pPr>
    <w:rPr>
      <w:rFonts w:ascii="Source Sans Pro Semibold" w:eastAsiaTheme="majorEastAsia" w:hAnsi="Source Sans Pro Semibold" w:cstheme="majorBidi"/>
      <w:color w:val="000000" w:themeColor="text1"/>
      <w:sz w:val="26"/>
      <w:szCs w:val="24"/>
    </w:rPr>
  </w:style>
  <w:style w:type="paragraph" w:styleId="Overskrift4">
    <w:name w:val="heading 4"/>
    <w:basedOn w:val="Normal"/>
    <w:next w:val="Normal"/>
    <w:link w:val="Overskrift4Tegn"/>
    <w:uiPriority w:val="1"/>
    <w:rsid w:val="00F87D70"/>
    <w:pPr>
      <w:keepNext/>
      <w:keepLines/>
      <w:suppressAutoHyphens/>
      <w:spacing w:line="280" w:lineRule="atLeast"/>
      <w:outlineLvl w:val="3"/>
    </w:pPr>
    <w:rPr>
      <w:rFonts w:ascii="Source Sans Pro Semibold" w:eastAsiaTheme="majorEastAsia" w:hAnsi="Source Sans Pro Semibold" w:cstheme="majorBidi"/>
      <w:iCs/>
      <w:color w:val="000000" w:themeColor="text1"/>
      <w:sz w:val="22"/>
    </w:rPr>
  </w:style>
  <w:style w:type="paragraph" w:styleId="Overskrift5">
    <w:name w:val="heading 5"/>
    <w:basedOn w:val="Normal"/>
    <w:next w:val="Normal"/>
    <w:link w:val="Overskrift5Tegn"/>
    <w:uiPriority w:val="1"/>
    <w:semiHidden/>
    <w:unhideWhenUsed/>
    <w:rsid w:val="00F87D70"/>
    <w:pPr>
      <w:keepNext/>
      <w:keepLines/>
      <w:suppressAutoHyphens/>
      <w:spacing w:line="280" w:lineRule="atLeast"/>
      <w:outlineLvl w:val="4"/>
    </w:pPr>
    <w:rPr>
      <w:rFonts w:ascii="Source Sans Pro" w:eastAsiaTheme="majorEastAsia" w:hAnsi="Source Sans Pro" w:cstheme="majorBidi"/>
      <w:color w:val="000000" w:themeColor="text1"/>
      <w:sz w:val="22"/>
    </w:rPr>
  </w:style>
  <w:style w:type="paragraph" w:styleId="Overskrift6">
    <w:name w:val="heading 6"/>
    <w:basedOn w:val="Normal"/>
    <w:next w:val="Normal"/>
    <w:link w:val="Overskrift6Tegn"/>
    <w:uiPriority w:val="1"/>
    <w:semiHidden/>
    <w:rsid w:val="00F87D70"/>
    <w:pPr>
      <w:keepNext/>
      <w:keepLines/>
      <w:spacing w:before="40"/>
      <w:outlineLvl w:val="5"/>
    </w:pPr>
    <w:rPr>
      <w:rFonts w:asciiTheme="majorHAnsi" w:eastAsiaTheme="majorEastAsia" w:hAnsiTheme="majorHAnsi" w:cstheme="majorBidi"/>
      <w:color w:val="201840" w:themeColor="accent1" w:themeShade="7F"/>
    </w:rPr>
  </w:style>
  <w:style w:type="paragraph" w:styleId="Overskrift7">
    <w:name w:val="heading 7"/>
    <w:basedOn w:val="Normal"/>
    <w:next w:val="Normal"/>
    <w:link w:val="Overskrift7Tegn"/>
    <w:uiPriority w:val="1"/>
    <w:semiHidden/>
    <w:rsid w:val="00F87D70"/>
    <w:pPr>
      <w:keepNext/>
      <w:keepLines/>
      <w:spacing w:before="40"/>
      <w:outlineLvl w:val="6"/>
    </w:pPr>
    <w:rPr>
      <w:rFonts w:asciiTheme="majorHAnsi" w:eastAsiaTheme="majorEastAsia" w:hAnsiTheme="majorHAnsi" w:cstheme="majorBidi"/>
      <w:i/>
      <w:iCs/>
      <w:color w:val="201840" w:themeColor="accent1" w:themeShade="7F"/>
    </w:rPr>
  </w:style>
  <w:style w:type="paragraph" w:styleId="Overskrift8">
    <w:name w:val="heading 8"/>
    <w:basedOn w:val="Normal"/>
    <w:next w:val="Normal"/>
    <w:link w:val="Overskrift8Tegn"/>
    <w:uiPriority w:val="1"/>
    <w:semiHidden/>
    <w:rsid w:val="00F87D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aliases w:val="Appendix_1"/>
    <w:basedOn w:val="Normal"/>
    <w:next w:val="Normal"/>
    <w:link w:val="Overskrift9Tegn"/>
    <w:uiPriority w:val="1"/>
    <w:rsid w:val="00F87D70"/>
    <w:pPr>
      <w:keepNext/>
      <w:pageBreakBefore/>
      <w:numPr>
        <w:numId w:val="16"/>
      </w:numPr>
      <w:suppressAutoHyphens/>
      <w:spacing w:after="2200" w:line="520" w:lineRule="atLeast"/>
      <w:outlineLvl w:val="8"/>
    </w:pPr>
    <w:rPr>
      <w:rFonts w:ascii="Source Serif Pro" w:hAnsi="Source Serif Pro"/>
      <w:color w:val="413282"/>
      <w:sz w:val="5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link w:val="MarkeringsbobletekstTegn"/>
    <w:uiPriority w:val="99"/>
    <w:semiHidden/>
    <w:unhideWhenUsed/>
    <w:rsid w:val="00F87D70"/>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87D70"/>
    <w:rPr>
      <w:rFonts w:ascii="Segoe UI" w:hAnsi="Segoe UI" w:cs="Segoe UI"/>
      <w:sz w:val="18"/>
      <w:szCs w:val="18"/>
    </w:rPr>
  </w:style>
  <w:style w:type="paragraph" w:styleId="Bibliografi">
    <w:name w:val="Bibliography"/>
    <w:basedOn w:val="Normal"/>
    <w:next w:val="Normal"/>
    <w:uiPriority w:val="37"/>
    <w:semiHidden/>
    <w:unhideWhenUsed/>
    <w:rsid w:val="00F87D70"/>
  </w:style>
  <w:style w:type="paragraph" w:styleId="Bloktekst">
    <w:name w:val="Block Text"/>
    <w:basedOn w:val="Normal"/>
    <w:uiPriority w:val="99"/>
    <w:semiHidden/>
    <w:unhideWhenUsed/>
    <w:rsid w:val="00F87D70"/>
    <w:pPr>
      <w:pBdr>
        <w:top w:val="single" w:sz="2" w:space="10" w:color="413282" w:themeColor="accent1"/>
        <w:left w:val="single" w:sz="2" w:space="10" w:color="413282" w:themeColor="accent1"/>
        <w:bottom w:val="single" w:sz="2" w:space="10" w:color="413282" w:themeColor="accent1"/>
        <w:right w:val="single" w:sz="2" w:space="10" w:color="413282" w:themeColor="accent1"/>
      </w:pBdr>
      <w:ind w:left="1152" w:right="1152"/>
    </w:pPr>
    <w:rPr>
      <w:rFonts w:eastAsiaTheme="minorEastAsia"/>
      <w:i/>
      <w:iCs/>
      <w:color w:val="413282" w:themeColor="accent1"/>
    </w:rPr>
  </w:style>
  <w:style w:type="paragraph" w:styleId="Brdtekst">
    <w:name w:val="Body Text"/>
    <w:basedOn w:val="Normal"/>
    <w:link w:val="BrdtekstTegn"/>
    <w:uiPriority w:val="99"/>
    <w:semiHidden/>
    <w:unhideWhenUsed/>
    <w:rsid w:val="00F87D70"/>
    <w:pPr>
      <w:spacing w:after="120"/>
    </w:pPr>
  </w:style>
  <w:style w:type="character" w:customStyle="1" w:styleId="BrdtekstTegn">
    <w:name w:val="Brødtekst Tegn"/>
    <w:basedOn w:val="Standardskrifttypeiafsnit"/>
    <w:link w:val="Brdtekst"/>
    <w:uiPriority w:val="99"/>
    <w:semiHidden/>
    <w:rsid w:val="00F87D70"/>
    <w:rPr>
      <w:rFonts w:ascii="Source Sans Pro Light" w:hAnsi="Source Sans Pro Light"/>
      <w:sz w:val="20"/>
    </w:rPr>
  </w:style>
  <w:style w:type="paragraph" w:styleId="Brdtekst2">
    <w:name w:val="Body Text 2"/>
    <w:basedOn w:val="Normal"/>
    <w:link w:val="Brdtekst2Tegn"/>
    <w:uiPriority w:val="99"/>
    <w:semiHidden/>
    <w:unhideWhenUsed/>
    <w:rsid w:val="00F87D70"/>
    <w:pPr>
      <w:spacing w:after="120" w:line="480" w:lineRule="auto"/>
    </w:pPr>
  </w:style>
  <w:style w:type="character" w:customStyle="1" w:styleId="Brdtekst2Tegn">
    <w:name w:val="Brødtekst 2 Tegn"/>
    <w:basedOn w:val="Standardskrifttypeiafsnit"/>
    <w:link w:val="Brdtekst2"/>
    <w:uiPriority w:val="99"/>
    <w:semiHidden/>
    <w:rsid w:val="00F87D70"/>
    <w:rPr>
      <w:rFonts w:ascii="Source Sans Pro Light" w:hAnsi="Source Sans Pro Light"/>
      <w:sz w:val="20"/>
    </w:rPr>
  </w:style>
  <w:style w:type="paragraph" w:styleId="Brdtekst3">
    <w:name w:val="Body Text 3"/>
    <w:basedOn w:val="Normal"/>
    <w:link w:val="Brdtekst3Tegn"/>
    <w:uiPriority w:val="99"/>
    <w:semiHidden/>
    <w:unhideWhenUsed/>
    <w:rsid w:val="00F87D70"/>
    <w:pPr>
      <w:spacing w:after="120"/>
    </w:pPr>
    <w:rPr>
      <w:sz w:val="16"/>
      <w:szCs w:val="16"/>
    </w:rPr>
  </w:style>
  <w:style w:type="character" w:customStyle="1" w:styleId="Brdtekst3Tegn">
    <w:name w:val="Brødtekst 3 Tegn"/>
    <w:basedOn w:val="Standardskrifttypeiafsnit"/>
    <w:link w:val="Brdtekst3"/>
    <w:uiPriority w:val="99"/>
    <w:semiHidden/>
    <w:rsid w:val="00F87D70"/>
    <w:rPr>
      <w:rFonts w:ascii="Source Sans Pro Light" w:hAnsi="Source Sans Pro Light"/>
      <w:sz w:val="16"/>
      <w:szCs w:val="16"/>
    </w:rPr>
  </w:style>
  <w:style w:type="paragraph" w:styleId="Brdtekst-frstelinjeindrykning1">
    <w:name w:val="Body Text First Indent"/>
    <w:basedOn w:val="Brdtekst"/>
    <w:link w:val="Brdtekst-frstelinjeindrykning1Tegn"/>
    <w:uiPriority w:val="99"/>
    <w:semiHidden/>
    <w:unhideWhenUsed/>
    <w:rsid w:val="00F87D70"/>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F87D70"/>
    <w:rPr>
      <w:rFonts w:ascii="Source Sans Pro Light" w:hAnsi="Source Sans Pro Light"/>
      <w:sz w:val="20"/>
    </w:rPr>
  </w:style>
  <w:style w:type="paragraph" w:styleId="Brdtekstindrykning">
    <w:name w:val="Body Text Indent"/>
    <w:basedOn w:val="Normal"/>
    <w:link w:val="BrdtekstindrykningTegn"/>
    <w:uiPriority w:val="99"/>
    <w:semiHidden/>
    <w:unhideWhenUsed/>
    <w:rsid w:val="00F87D70"/>
    <w:pPr>
      <w:spacing w:after="120"/>
      <w:ind w:left="283"/>
    </w:pPr>
  </w:style>
  <w:style w:type="character" w:customStyle="1" w:styleId="BrdtekstindrykningTegn">
    <w:name w:val="Brødtekstindrykning Tegn"/>
    <w:basedOn w:val="Standardskrifttypeiafsnit"/>
    <w:link w:val="Brdtekstindrykning"/>
    <w:uiPriority w:val="99"/>
    <w:semiHidden/>
    <w:rsid w:val="00F87D70"/>
    <w:rPr>
      <w:rFonts w:ascii="Source Sans Pro Light" w:hAnsi="Source Sans Pro Light"/>
      <w:sz w:val="20"/>
    </w:rPr>
  </w:style>
  <w:style w:type="paragraph" w:styleId="Brdtekst-frstelinjeindrykning2">
    <w:name w:val="Body Text First Indent 2"/>
    <w:basedOn w:val="Brdtekstindrykning"/>
    <w:link w:val="Brdtekst-frstelinjeindrykning2Tegn"/>
    <w:uiPriority w:val="99"/>
    <w:semiHidden/>
    <w:unhideWhenUsed/>
    <w:rsid w:val="00F87D70"/>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F87D70"/>
    <w:rPr>
      <w:rFonts w:ascii="Source Sans Pro Light" w:hAnsi="Source Sans Pro Light"/>
      <w:sz w:val="20"/>
    </w:rPr>
  </w:style>
  <w:style w:type="paragraph" w:styleId="Brdtekstindrykning2">
    <w:name w:val="Body Text Indent 2"/>
    <w:basedOn w:val="Normal"/>
    <w:link w:val="Brdtekstindrykning2Tegn"/>
    <w:uiPriority w:val="99"/>
    <w:semiHidden/>
    <w:unhideWhenUsed/>
    <w:rsid w:val="00F87D70"/>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F87D70"/>
    <w:rPr>
      <w:rFonts w:ascii="Source Sans Pro Light" w:hAnsi="Source Sans Pro Light"/>
      <w:sz w:val="20"/>
    </w:rPr>
  </w:style>
  <w:style w:type="paragraph" w:styleId="Brdtekstindrykning3">
    <w:name w:val="Body Text Indent 3"/>
    <w:basedOn w:val="Normal"/>
    <w:link w:val="Brdtekstindrykning3Tegn"/>
    <w:uiPriority w:val="99"/>
    <w:semiHidden/>
    <w:unhideWhenUsed/>
    <w:rsid w:val="00F87D70"/>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F87D70"/>
    <w:rPr>
      <w:rFonts w:ascii="Source Sans Pro Light" w:hAnsi="Source Sans Pro Light"/>
      <w:sz w:val="16"/>
      <w:szCs w:val="16"/>
    </w:rPr>
  </w:style>
  <w:style w:type="character" w:styleId="Bogenstitel">
    <w:name w:val="Book Title"/>
    <w:basedOn w:val="Standardskrifttypeiafsnit"/>
    <w:uiPriority w:val="33"/>
    <w:semiHidden/>
    <w:rsid w:val="00F87D70"/>
    <w:rPr>
      <w:b/>
      <w:bCs/>
      <w:i/>
      <w:iCs/>
      <w:spacing w:val="5"/>
    </w:rPr>
  </w:style>
  <w:style w:type="paragraph" w:styleId="Billedtekst">
    <w:name w:val="caption"/>
    <w:basedOn w:val="Normal"/>
    <w:next w:val="Normal"/>
    <w:uiPriority w:val="35"/>
    <w:semiHidden/>
    <w:unhideWhenUsed/>
    <w:rsid w:val="00F87D70"/>
    <w:pPr>
      <w:spacing w:after="200" w:line="240" w:lineRule="auto"/>
    </w:pPr>
    <w:rPr>
      <w:i/>
      <w:iCs/>
      <w:color w:val="82BEF5" w:themeColor="text2"/>
      <w:sz w:val="18"/>
      <w:szCs w:val="18"/>
    </w:rPr>
  </w:style>
  <w:style w:type="paragraph" w:styleId="Sluthilsen">
    <w:name w:val="Closing"/>
    <w:basedOn w:val="Normal"/>
    <w:link w:val="SluthilsenTegn"/>
    <w:uiPriority w:val="99"/>
    <w:semiHidden/>
    <w:unhideWhenUsed/>
    <w:rsid w:val="00F87D70"/>
    <w:pPr>
      <w:spacing w:line="240" w:lineRule="auto"/>
      <w:ind w:left="4252"/>
    </w:pPr>
  </w:style>
  <w:style w:type="character" w:customStyle="1" w:styleId="SluthilsenTegn">
    <w:name w:val="Sluthilsen Tegn"/>
    <w:basedOn w:val="Standardskrifttypeiafsnit"/>
    <w:link w:val="Sluthilsen"/>
    <w:uiPriority w:val="99"/>
    <w:semiHidden/>
    <w:rsid w:val="00F87D70"/>
    <w:rPr>
      <w:rFonts w:ascii="Source Sans Pro Light" w:hAnsi="Source Sans Pro Light"/>
      <w:sz w:val="20"/>
    </w:rPr>
  </w:style>
  <w:style w:type="character" w:styleId="Kommentarhenvisning">
    <w:name w:val="annotation reference"/>
    <w:basedOn w:val="Standardskrifttypeiafsnit"/>
    <w:uiPriority w:val="99"/>
    <w:semiHidden/>
    <w:unhideWhenUsed/>
    <w:rsid w:val="00F87D70"/>
    <w:rPr>
      <w:sz w:val="16"/>
      <w:szCs w:val="16"/>
    </w:rPr>
  </w:style>
  <w:style w:type="paragraph" w:styleId="Kommentartekst">
    <w:name w:val="annotation text"/>
    <w:basedOn w:val="Normal"/>
    <w:link w:val="KommentartekstTegn"/>
    <w:uiPriority w:val="99"/>
    <w:semiHidden/>
    <w:unhideWhenUsed/>
    <w:rsid w:val="00F87D70"/>
    <w:pPr>
      <w:spacing w:line="240" w:lineRule="auto"/>
    </w:pPr>
    <w:rPr>
      <w:szCs w:val="20"/>
    </w:rPr>
  </w:style>
  <w:style w:type="character" w:customStyle="1" w:styleId="KommentartekstTegn">
    <w:name w:val="Kommentartekst Tegn"/>
    <w:basedOn w:val="Standardskrifttypeiafsnit"/>
    <w:link w:val="Kommentartekst"/>
    <w:uiPriority w:val="99"/>
    <w:semiHidden/>
    <w:rsid w:val="00F87D70"/>
    <w:rPr>
      <w:rFonts w:ascii="Source Sans Pro Light" w:hAnsi="Source Sans Pro Light"/>
      <w:sz w:val="20"/>
      <w:szCs w:val="20"/>
    </w:rPr>
  </w:style>
  <w:style w:type="paragraph" w:styleId="Kommentaremne">
    <w:name w:val="annotation subject"/>
    <w:basedOn w:val="Kommentartekst"/>
    <w:next w:val="Kommentartekst"/>
    <w:link w:val="KommentaremneTegn"/>
    <w:uiPriority w:val="99"/>
    <w:semiHidden/>
    <w:unhideWhenUsed/>
    <w:rsid w:val="00F87D70"/>
    <w:rPr>
      <w:b/>
      <w:bCs/>
    </w:rPr>
  </w:style>
  <w:style w:type="character" w:customStyle="1" w:styleId="KommentaremneTegn">
    <w:name w:val="Kommentaremne Tegn"/>
    <w:basedOn w:val="KommentartekstTegn"/>
    <w:link w:val="Kommentaremne"/>
    <w:uiPriority w:val="99"/>
    <w:semiHidden/>
    <w:rsid w:val="00F87D70"/>
    <w:rPr>
      <w:rFonts w:ascii="Source Sans Pro Light" w:hAnsi="Source Sans Pro Light"/>
      <w:b/>
      <w:bCs/>
      <w:sz w:val="20"/>
      <w:szCs w:val="20"/>
    </w:rPr>
  </w:style>
  <w:style w:type="paragraph" w:styleId="Dato">
    <w:name w:val="Date"/>
    <w:basedOn w:val="Normal"/>
    <w:next w:val="Normal"/>
    <w:link w:val="DatoTegn"/>
    <w:uiPriority w:val="99"/>
    <w:semiHidden/>
    <w:unhideWhenUsed/>
    <w:rsid w:val="00F87D70"/>
  </w:style>
  <w:style w:type="character" w:customStyle="1" w:styleId="DatoTegn">
    <w:name w:val="Dato Tegn"/>
    <w:basedOn w:val="Standardskrifttypeiafsnit"/>
    <w:link w:val="Dato"/>
    <w:uiPriority w:val="99"/>
    <w:semiHidden/>
    <w:rsid w:val="00F87D70"/>
    <w:rPr>
      <w:rFonts w:ascii="Source Sans Pro Light" w:hAnsi="Source Sans Pro Light"/>
      <w:sz w:val="20"/>
    </w:rPr>
  </w:style>
  <w:style w:type="paragraph" w:styleId="Dokumentoversigt">
    <w:name w:val="Document Map"/>
    <w:basedOn w:val="Normal"/>
    <w:link w:val="DokumentoversigtTegn"/>
    <w:uiPriority w:val="99"/>
    <w:semiHidden/>
    <w:unhideWhenUsed/>
    <w:rsid w:val="00F87D70"/>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F87D70"/>
    <w:rPr>
      <w:rFonts w:ascii="Segoe UI" w:hAnsi="Segoe UI" w:cs="Segoe UI"/>
      <w:sz w:val="16"/>
      <w:szCs w:val="16"/>
    </w:rPr>
  </w:style>
  <w:style w:type="paragraph" w:styleId="Mailsignatur">
    <w:name w:val="E-mail Signature"/>
    <w:basedOn w:val="Normal"/>
    <w:link w:val="MailsignaturTegn"/>
    <w:uiPriority w:val="99"/>
    <w:semiHidden/>
    <w:unhideWhenUsed/>
    <w:rsid w:val="00F87D70"/>
    <w:pPr>
      <w:spacing w:line="240" w:lineRule="auto"/>
    </w:pPr>
  </w:style>
  <w:style w:type="character" w:customStyle="1" w:styleId="MailsignaturTegn">
    <w:name w:val="Mailsignatur Tegn"/>
    <w:basedOn w:val="Standardskrifttypeiafsnit"/>
    <w:link w:val="Mailsignatur"/>
    <w:uiPriority w:val="99"/>
    <w:semiHidden/>
    <w:rsid w:val="00F87D70"/>
    <w:rPr>
      <w:rFonts w:ascii="Source Sans Pro Light" w:hAnsi="Source Sans Pro Light"/>
      <w:sz w:val="20"/>
    </w:rPr>
  </w:style>
  <w:style w:type="character" w:styleId="Fremhv">
    <w:name w:val="Emphasis"/>
    <w:basedOn w:val="Standardskrifttypeiafsnit"/>
    <w:uiPriority w:val="20"/>
    <w:semiHidden/>
    <w:rsid w:val="00F87D70"/>
    <w:rPr>
      <w:i/>
      <w:iCs/>
    </w:rPr>
  </w:style>
  <w:style w:type="character" w:styleId="Slutnotehenvisning">
    <w:name w:val="endnote reference"/>
    <w:basedOn w:val="Standardskrifttypeiafsnit"/>
    <w:uiPriority w:val="99"/>
    <w:semiHidden/>
    <w:unhideWhenUsed/>
    <w:rsid w:val="00F87D70"/>
    <w:rPr>
      <w:vertAlign w:val="superscript"/>
    </w:rPr>
  </w:style>
  <w:style w:type="paragraph" w:styleId="Slutnotetekst">
    <w:name w:val="endnote text"/>
    <w:basedOn w:val="Normal"/>
    <w:link w:val="SlutnotetekstTegn"/>
    <w:uiPriority w:val="99"/>
    <w:semiHidden/>
    <w:unhideWhenUsed/>
    <w:rsid w:val="00F87D70"/>
    <w:pPr>
      <w:spacing w:line="240" w:lineRule="auto"/>
    </w:pPr>
    <w:rPr>
      <w:szCs w:val="20"/>
    </w:rPr>
  </w:style>
  <w:style w:type="character" w:customStyle="1" w:styleId="SlutnotetekstTegn">
    <w:name w:val="Slutnotetekst Tegn"/>
    <w:basedOn w:val="Standardskrifttypeiafsnit"/>
    <w:link w:val="Slutnotetekst"/>
    <w:uiPriority w:val="99"/>
    <w:semiHidden/>
    <w:rsid w:val="00F87D70"/>
    <w:rPr>
      <w:rFonts w:ascii="Source Sans Pro Light" w:hAnsi="Source Sans Pro Light"/>
      <w:sz w:val="20"/>
      <w:szCs w:val="20"/>
    </w:rPr>
  </w:style>
  <w:style w:type="paragraph" w:styleId="Modtageradresse">
    <w:name w:val="envelope address"/>
    <w:basedOn w:val="Normal"/>
    <w:uiPriority w:val="99"/>
    <w:semiHidden/>
    <w:unhideWhenUsed/>
    <w:rsid w:val="00F87D70"/>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uiPriority w:val="99"/>
    <w:semiHidden/>
    <w:rsid w:val="00F87D70"/>
    <w:pPr>
      <w:spacing w:line="240" w:lineRule="auto"/>
    </w:pPr>
    <w:rPr>
      <w:rFonts w:asciiTheme="majorHAnsi" w:eastAsiaTheme="majorEastAsia" w:hAnsiTheme="majorHAnsi" w:cstheme="majorBidi"/>
      <w:szCs w:val="20"/>
    </w:rPr>
  </w:style>
  <w:style w:type="character" w:styleId="BesgtLink">
    <w:name w:val="FollowedHyperlink"/>
    <w:basedOn w:val="Standardskrifttypeiafsnit"/>
    <w:uiPriority w:val="99"/>
    <w:semiHidden/>
    <w:unhideWhenUsed/>
    <w:rsid w:val="00F87D70"/>
    <w:rPr>
      <w:color w:val="414141" w:themeColor="followedHyperlink"/>
      <w:u w:val="single"/>
    </w:rPr>
  </w:style>
  <w:style w:type="paragraph" w:styleId="Sidefod">
    <w:name w:val="footer"/>
    <w:basedOn w:val="Normal"/>
    <w:link w:val="SidefodTegn"/>
    <w:uiPriority w:val="99"/>
    <w:rsid w:val="00F87D70"/>
    <w:pPr>
      <w:tabs>
        <w:tab w:val="center" w:pos="4680"/>
        <w:tab w:val="right" w:pos="9360"/>
      </w:tabs>
      <w:spacing w:line="180" w:lineRule="atLeast"/>
    </w:pPr>
    <w:rPr>
      <w:rFonts w:ascii="Source Sans Pro" w:hAnsi="Source Sans Pro"/>
      <w:color w:val="000000" w:themeColor="text1"/>
      <w:sz w:val="14"/>
    </w:rPr>
  </w:style>
  <w:style w:type="character" w:customStyle="1" w:styleId="SidefodTegn">
    <w:name w:val="Sidefod Tegn"/>
    <w:basedOn w:val="Standardskrifttypeiafsnit"/>
    <w:link w:val="Sidefod"/>
    <w:uiPriority w:val="99"/>
    <w:rsid w:val="00F87D70"/>
    <w:rPr>
      <w:rFonts w:ascii="Source Sans Pro" w:hAnsi="Source Sans Pro"/>
      <w:color w:val="000000" w:themeColor="text1"/>
      <w:sz w:val="14"/>
    </w:rPr>
  </w:style>
  <w:style w:type="character" w:styleId="Fodnotehenvisning">
    <w:name w:val="footnote reference"/>
    <w:basedOn w:val="Standardskrifttypeiafsnit"/>
    <w:uiPriority w:val="99"/>
    <w:semiHidden/>
    <w:unhideWhenUsed/>
    <w:rsid w:val="00F87D70"/>
    <w:rPr>
      <w:vertAlign w:val="superscript"/>
    </w:rPr>
  </w:style>
  <w:style w:type="paragraph" w:styleId="Fodnotetekst">
    <w:name w:val="footnote text"/>
    <w:basedOn w:val="Normal"/>
    <w:link w:val="FodnotetekstTegn"/>
    <w:uiPriority w:val="99"/>
    <w:semiHidden/>
    <w:rsid w:val="00F87D70"/>
    <w:pPr>
      <w:tabs>
        <w:tab w:val="left" w:pos="284"/>
      </w:tabs>
      <w:spacing w:before="40" w:line="180" w:lineRule="atLeast"/>
      <w:ind w:left="284" w:hanging="284"/>
    </w:pPr>
    <w:rPr>
      <w:rFonts w:ascii="Source Sans Pro" w:hAnsi="Source Sans Pro"/>
      <w:color w:val="000000" w:themeColor="text1"/>
      <w:sz w:val="14"/>
      <w:szCs w:val="20"/>
    </w:rPr>
  </w:style>
  <w:style w:type="character" w:customStyle="1" w:styleId="FodnotetekstTegn">
    <w:name w:val="Fodnotetekst Tegn"/>
    <w:basedOn w:val="Standardskrifttypeiafsnit"/>
    <w:link w:val="Fodnotetekst"/>
    <w:uiPriority w:val="99"/>
    <w:semiHidden/>
    <w:rsid w:val="00F87D70"/>
    <w:rPr>
      <w:rFonts w:ascii="Source Sans Pro" w:hAnsi="Source Sans Pro"/>
      <w:color w:val="000000" w:themeColor="text1"/>
      <w:sz w:val="14"/>
      <w:szCs w:val="20"/>
    </w:rPr>
  </w:style>
  <w:style w:type="character" w:styleId="Hashtag">
    <w:name w:val="Hashtag"/>
    <w:basedOn w:val="Standardskrifttypeiafsnit"/>
    <w:uiPriority w:val="99"/>
    <w:semiHidden/>
    <w:unhideWhenUsed/>
    <w:rsid w:val="00F87D70"/>
    <w:rPr>
      <w:color w:val="2B579A"/>
      <w:shd w:val="clear" w:color="auto" w:fill="E6E6E6"/>
    </w:rPr>
  </w:style>
  <w:style w:type="paragraph" w:styleId="Sidehoved">
    <w:name w:val="header"/>
    <w:basedOn w:val="Normal"/>
    <w:link w:val="SidehovedTegn"/>
    <w:uiPriority w:val="99"/>
    <w:semiHidden/>
    <w:rsid w:val="00F87D70"/>
    <w:pPr>
      <w:tabs>
        <w:tab w:val="center" w:pos="4680"/>
        <w:tab w:val="right" w:pos="9360"/>
      </w:tabs>
      <w:spacing w:line="240" w:lineRule="auto"/>
    </w:pPr>
  </w:style>
  <w:style w:type="character" w:customStyle="1" w:styleId="SidehovedTegn">
    <w:name w:val="Sidehoved Tegn"/>
    <w:basedOn w:val="Standardskrifttypeiafsnit"/>
    <w:link w:val="Sidehoved"/>
    <w:uiPriority w:val="99"/>
    <w:semiHidden/>
    <w:rsid w:val="00F87D70"/>
    <w:rPr>
      <w:rFonts w:ascii="Source Sans Pro Light" w:hAnsi="Source Sans Pro Light"/>
      <w:sz w:val="20"/>
    </w:rPr>
  </w:style>
  <w:style w:type="character" w:customStyle="1" w:styleId="Overskrift1Tegn">
    <w:name w:val="Overskrift 1 Tegn"/>
    <w:aliases w:val="Kapitelstart Tegn"/>
    <w:basedOn w:val="Standardskrifttypeiafsnit"/>
    <w:link w:val="Overskrift1"/>
    <w:uiPriority w:val="9"/>
    <w:rsid w:val="00F87D70"/>
    <w:rPr>
      <w:rFonts w:ascii="Source Serif Pro" w:eastAsiaTheme="majorEastAsia" w:hAnsi="Source Serif Pro" w:cstheme="majorBidi"/>
      <w:color w:val="413282" w:themeColor="accent1"/>
      <w:sz w:val="46"/>
      <w:szCs w:val="32"/>
    </w:rPr>
  </w:style>
  <w:style w:type="character" w:customStyle="1" w:styleId="Overskrift2Tegn">
    <w:name w:val="Overskrift 2 Tegn"/>
    <w:basedOn w:val="Standardskrifttypeiafsnit"/>
    <w:link w:val="Overskrift2"/>
    <w:uiPriority w:val="1"/>
    <w:rsid w:val="00F87D70"/>
    <w:rPr>
      <w:rFonts w:ascii="Source Sans Pro Semibold" w:eastAsiaTheme="majorEastAsia" w:hAnsi="Source Sans Pro Semibold" w:cstheme="majorBidi"/>
      <w:color w:val="000000" w:themeColor="text1"/>
      <w:sz w:val="32"/>
      <w:szCs w:val="26"/>
    </w:rPr>
  </w:style>
  <w:style w:type="character" w:customStyle="1" w:styleId="Overskrift3Tegn">
    <w:name w:val="Overskrift 3 Tegn"/>
    <w:basedOn w:val="Standardskrifttypeiafsnit"/>
    <w:link w:val="Overskrift3"/>
    <w:uiPriority w:val="1"/>
    <w:rsid w:val="00F87D70"/>
    <w:rPr>
      <w:rFonts w:ascii="Source Sans Pro Semibold" w:eastAsiaTheme="majorEastAsia" w:hAnsi="Source Sans Pro Semibold" w:cstheme="majorBidi"/>
      <w:color w:val="000000" w:themeColor="text1"/>
      <w:sz w:val="26"/>
      <w:szCs w:val="24"/>
    </w:rPr>
  </w:style>
  <w:style w:type="character" w:customStyle="1" w:styleId="Overskrift4Tegn">
    <w:name w:val="Overskrift 4 Tegn"/>
    <w:basedOn w:val="Standardskrifttypeiafsnit"/>
    <w:link w:val="Overskrift4"/>
    <w:uiPriority w:val="1"/>
    <w:rsid w:val="00F87D70"/>
    <w:rPr>
      <w:rFonts w:ascii="Source Sans Pro Semibold" w:eastAsiaTheme="majorEastAsia" w:hAnsi="Source Sans Pro Semibold" w:cstheme="majorBidi"/>
      <w:iCs/>
      <w:color w:val="000000" w:themeColor="text1"/>
    </w:rPr>
  </w:style>
  <w:style w:type="character" w:customStyle="1" w:styleId="Overskrift5Tegn">
    <w:name w:val="Overskrift 5 Tegn"/>
    <w:basedOn w:val="Standardskrifttypeiafsnit"/>
    <w:link w:val="Overskrift5"/>
    <w:uiPriority w:val="1"/>
    <w:semiHidden/>
    <w:rsid w:val="00F87D70"/>
    <w:rPr>
      <w:rFonts w:ascii="Source Sans Pro" w:eastAsiaTheme="majorEastAsia" w:hAnsi="Source Sans Pro" w:cstheme="majorBidi"/>
      <w:color w:val="000000" w:themeColor="text1"/>
    </w:rPr>
  </w:style>
  <w:style w:type="character" w:customStyle="1" w:styleId="Overskrift6Tegn">
    <w:name w:val="Overskrift 6 Tegn"/>
    <w:basedOn w:val="Standardskrifttypeiafsnit"/>
    <w:link w:val="Overskrift6"/>
    <w:uiPriority w:val="1"/>
    <w:semiHidden/>
    <w:rsid w:val="00F87D70"/>
    <w:rPr>
      <w:rFonts w:asciiTheme="majorHAnsi" w:eastAsiaTheme="majorEastAsia" w:hAnsiTheme="majorHAnsi" w:cstheme="majorBidi"/>
      <w:color w:val="201840" w:themeColor="accent1" w:themeShade="7F"/>
      <w:sz w:val="20"/>
    </w:rPr>
  </w:style>
  <w:style w:type="character" w:customStyle="1" w:styleId="Overskrift7Tegn">
    <w:name w:val="Overskrift 7 Tegn"/>
    <w:basedOn w:val="Standardskrifttypeiafsnit"/>
    <w:link w:val="Overskrift7"/>
    <w:uiPriority w:val="1"/>
    <w:semiHidden/>
    <w:rsid w:val="00F87D70"/>
    <w:rPr>
      <w:rFonts w:asciiTheme="majorHAnsi" w:eastAsiaTheme="majorEastAsia" w:hAnsiTheme="majorHAnsi" w:cstheme="majorBidi"/>
      <w:i/>
      <w:iCs/>
      <w:color w:val="201840" w:themeColor="accent1" w:themeShade="7F"/>
      <w:sz w:val="20"/>
    </w:rPr>
  </w:style>
  <w:style w:type="character" w:customStyle="1" w:styleId="Overskrift8Tegn">
    <w:name w:val="Overskrift 8 Tegn"/>
    <w:basedOn w:val="Standardskrifttypeiafsnit"/>
    <w:link w:val="Overskrift8"/>
    <w:uiPriority w:val="1"/>
    <w:semiHidden/>
    <w:rsid w:val="00F87D70"/>
    <w:rPr>
      <w:rFonts w:asciiTheme="majorHAnsi" w:eastAsiaTheme="majorEastAsia" w:hAnsiTheme="majorHAnsi" w:cstheme="majorBidi"/>
      <w:color w:val="272727" w:themeColor="text1" w:themeTint="D8"/>
      <w:sz w:val="21"/>
      <w:szCs w:val="21"/>
    </w:rPr>
  </w:style>
  <w:style w:type="character" w:customStyle="1" w:styleId="Overskrift9Tegn">
    <w:name w:val="Overskrift 9 Tegn"/>
    <w:aliases w:val="Appendix_1 Tegn"/>
    <w:basedOn w:val="Standardskrifttypeiafsnit"/>
    <w:link w:val="Overskrift9"/>
    <w:uiPriority w:val="1"/>
    <w:rsid w:val="00F87D70"/>
    <w:rPr>
      <w:rFonts w:ascii="Source Serif Pro" w:hAnsi="Source Serif Pro"/>
      <w:color w:val="413282"/>
      <w:sz w:val="50"/>
    </w:rPr>
  </w:style>
  <w:style w:type="character" w:styleId="HTML-akronym">
    <w:name w:val="HTML Acronym"/>
    <w:basedOn w:val="Standardskrifttypeiafsnit"/>
    <w:uiPriority w:val="99"/>
    <w:semiHidden/>
    <w:unhideWhenUsed/>
    <w:rsid w:val="00F87D70"/>
  </w:style>
  <w:style w:type="paragraph" w:styleId="HTML-adresse">
    <w:name w:val="HTML Address"/>
    <w:basedOn w:val="Normal"/>
    <w:link w:val="HTML-adresseTegn"/>
    <w:uiPriority w:val="99"/>
    <w:semiHidden/>
    <w:unhideWhenUsed/>
    <w:rsid w:val="00F87D70"/>
    <w:pPr>
      <w:spacing w:line="240" w:lineRule="auto"/>
    </w:pPr>
    <w:rPr>
      <w:i/>
      <w:iCs/>
    </w:rPr>
  </w:style>
  <w:style w:type="character" w:customStyle="1" w:styleId="HTML-adresseTegn">
    <w:name w:val="HTML-adresse Tegn"/>
    <w:basedOn w:val="Standardskrifttypeiafsnit"/>
    <w:link w:val="HTML-adresse"/>
    <w:uiPriority w:val="99"/>
    <w:semiHidden/>
    <w:rsid w:val="00F87D70"/>
    <w:rPr>
      <w:rFonts w:ascii="Source Sans Pro Light" w:hAnsi="Source Sans Pro Light"/>
      <w:i/>
      <w:iCs/>
      <w:sz w:val="20"/>
    </w:rPr>
  </w:style>
  <w:style w:type="character" w:styleId="HTML-citat">
    <w:name w:val="HTML Cite"/>
    <w:basedOn w:val="Standardskrifttypeiafsnit"/>
    <w:uiPriority w:val="99"/>
    <w:semiHidden/>
    <w:unhideWhenUsed/>
    <w:rsid w:val="00F87D70"/>
    <w:rPr>
      <w:i/>
      <w:iCs/>
    </w:rPr>
  </w:style>
  <w:style w:type="character" w:styleId="HTML-kode">
    <w:name w:val="HTML Code"/>
    <w:basedOn w:val="Standardskrifttypeiafsnit"/>
    <w:uiPriority w:val="99"/>
    <w:semiHidden/>
    <w:unhideWhenUsed/>
    <w:rsid w:val="00F87D70"/>
    <w:rPr>
      <w:rFonts w:ascii="Consolas" w:hAnsi="Consolas"/>
      <w:sz w:val="20"/>
      <w:szCs w:val="20"/>
    </w:rPr>
  </w:style>
  <w:style w:type="character" w:styleId="HTML-definition">
    <w:name w:val="HTML Definition"/>
    <w:basedOn w:val="Standardskrifttypeiafsnit"/>
    <w:uiPriority w:val="99"/>
    <w:semiHidden/>
    <w:unhideWhenUsed/>
    <w:rsid w:val="00F87D70"/>
    <w:rPr>
      <w:i/>
      <w:iCs/>
    </w:rPr>
  </w:style>
  <w:style w:type="character" w:styleId="HTML-tastatur">
    <w:name w:val="HTML Keyboard"/>
    <w:basedOn w:val="Standardskrifttypeiafsnit"/>
    <w:uiPriority w:val="99"/>
    <w:semiHidden/>
    <w:unhideWhenUsed/>
    <w:rsid w:val="00F87D70"/>
    <w:rPr>
      <w:rFonts w:ascii="Consolas" w:hAnsi="Consolas"/>
      <w:sz w:val="20"/>
      <w:szCs w:val="20"/>
    </w:rPr>
  </w:style>
  <w:style w:type="paragraph" w:styleId="FormateretHTML">
    <w:name w:val="HTML Preformatted"/>
    <w:basedOn w:val="Normal"/>
    <w:link w:val="FormateretHTMLTegn"/>
    <w:uiPriority w:val="99"/>
    <w:semiHidden/>
    <w:unhideWhenUsed/>
    <w:rsid w:val="00F87D70"/>
    <w:pPr>
      <w:spacing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F87D70"/>
    <w:rPr>
      <w:rFonts w:ascii="Consolas" w:hAnsi="Consolas"/>
      <w:sz w:val="20"/>
      <w:szCs w:val="20"/>
    </w:rPr>
  </w:style>
  <w:style w:type="character" w:styleId="HTML-eksempel">
    <w:name w:val="HTML Sample"/>
    <w:basedOn w:val="Standardskrifttypeiafsnit"/>
    <w:uiPriority w:val="99"/>
    <w:semiHidden/>
    <w:unhideWhenUsed/>
    <w:rsid w:val="00F87D70"/>
    <w:rPr>
      <w:rFonts w:ascii="Consolas" w:hAnsi="Consolas"/>
      <w:sz w:val="24"/>
      <w:szCs w:val="24"/>
    </w:rPr>
  </w:style>
  <w:style w:type="character" w:styleId="HTML-skrivemaskine">
    <w:name w:val="HTML Typewriter"/>
    <w:basedOn w:val="Standardskrifttypeiafsnit"/>
    <w:uiPriority w:val="99"/>
    <w:semiHidden/>
    <w:unhideWhenUsed/>
    <w:rsid w:val="00F87D70"/>
    <w:rPr>
      <w:rFonts w:ascii="Consolas" w:hAnsi="Consolas"/>
      <w:sz w:val="20"/>
      <w:szCs w:val="20"/>
    </w:rPr>
  </w:style>
  <w:style w:type="character" w:styleId="HTML-variabel">
    <w:name w:val="HTML Variable"/>
    <w:basedOn w:val="Standardskrifttypeiafsnit"/>
    <w:uiPriority w:val="99"/>
    <w:semiHidden/>
    <w:unhideWhenUsed/>
    <w:rsid w:val="00F87D70"/>
    <w:rPr>
      <w:i/>
      <w:iCs/>
    </w:rPr>
  </w:style>
  <w:style w:type="character" w:styleId="Hyperlink">
    <w:name w:val="Hyperlink"/>
    <w:basedOn w:val="Standardskrifttypeiafsnit"/>
    <w:uiPriority w:val="99"/>
    <w:rsid w:val="00F87D70"/>
    <w:rPr>
      <w:color w:val="413282" w:themeColor="hyperlink"/>
      <w:u w:val="single"/>
    </w:rPr>
  </w:style>
  <w:style w:type="paragraph" w:styleId="Indeks1">
    <w:name w:val="index 1"/>
    <w:basedOn w:val="Normal"/>
    <w:next w:val="Normal"/>
    <w:autoRedefine/>
    <w:uiPriority w:val="99"/>
    <w:semiHidden/>
    <w:unhideWhenUsed/>
    <w:rsid w:val="00F87D70"/>
    <w:pPr>
      <w:spacing w:line="240" w:lineRule="auto"/>
      <w:ind w:left="220" w:hanging="220"/>
    </w:pPr>
  </w:style>
  <w:style w:type="paragraph" w:styleId="Indeks2">
    <w:name w:val="index 2"/>
    <w:basedOn w:val="Normal"/>
    <w:next w:val="Normal"/>
    <w:autoRedefine/>
    <w:uiPriority w:val="99"/>
    <w:semiHidden/>
    <w:unhideWhenUsed/>
    <w:rsid w:val="00F87D70"/>
    <w:pPr>
      <w:spacing w:line="240" w:lineRule="auto"/>
      <w:ind w:left="440" w:hanging="220"/>
    </w:pPr>
  </w:style>
  <w:style w:type="paragraph" w:styleId="Indeks3">
    <w:name w:val="index 3"/>
    <w:basedOn w:val="Normal"/>
    <w:next w:val="Normal"/>
    <w:autoRedefine/>
    <w:uiPriority w:val="99"/>
    <w:semiHidden/>
    <w:unhideWhenUsed/>
    <w:rsid w:val="00F87D70"/>
    <w:pPr>
      <w:spacing w:line="240" w:lineRule="auto"/>
      <w:ind w:left="660" w:hanging="220"/>
    </w:pPr>
  </w:style>
  <w:style w:type="paragraph" w:styleId="Indeks4">
    <w:name w:val="index 4"/>
    <w:basedOn w:val="Normal"/>
    <w:next w:val="Normal"/>
    <w:autoRedefine/>
    <w:uiPriority w:val="99"/>
    <w:semiHidden/>
    <w:unhideWhenUsed/>
    <w:rsid w:val="00F87D70"/>
    <w:pPr>
      <w:spacing w:line="240" w:lineRule="auto"/>
      <w:ind w:left="880" w:hanging="220"/>
    </w:pPr>
  </w:style>
  <w:style w:type="paragraph" w:styleId="Indeks5">
    <w:name w:val="index 5"/>
    <w:basedOn w:val="Normal"/>
    <w:next w:val="Normal"/>
    <w:autoRedefine/>
    <w:uiPriority w:val="99"/>
    <w:semiHidden/>
    <w:unhideWhenUsed/>
    <w:rsid w:val="00F87D70"/>
    <w:pPr>
      <w:spacing w:line="240" w:lineRule="auto"/>
      <w:ind w:left="1100" w:hanging="220"/>
    </w:pPr>
  </w:style>
  <w:style w:type="paragraph" w:styleId="Indeks6">
    <w:name w:val="index 6"/>
    <w:basedOn w:val="Normal"/>
    <w:next w:val="Normal"/>
    <w:autoRedefine/>
    <w:uiPriority w:val="99"/>
    <w:semiHidden/>
    <w:unhideWhenUsed/>
    <w:rsid w:val="00F87D70"/>
    <w:pPr>
      <w:spacing w:line="240" w:lineRule="auto"/>
      <w:ind w:left="1320" w:hanging="220"/>
    </w:pPr>
  </w:style>
  <w:style w:type="paragraph" w:styleId="Indeks7">
    <w:name w:val="index 7"/>
    <w:basedOn w:val="Normal"/>
    <w:next w:val="Normal"/>
    <w:autoRedefine/>
    <w:uiPriority w:val="99"/>
    <w:semiHidden/>
    <w:unhideWhenUsed/>
    <w:rsid w:val="00F87D70"/>
    <w:pPr>
      <w:spacing w:line="240" w:lineRule="auto"/>
      <w:ind w:left="1540" w:hanging="220"/>
    </w:pPr>
  </w:style>
  <w:style w:type="paragraph" w:styleId="Indeks8">
    <w:name w:val="index 8"/>
    <w:basedOn w:val="Normal"/>
    <w:next w:val="Normal"/>
    <w:autoRedefine/>
    <w:uiPriority w:val="99"/>
    <w:semiHidden/>
    <w:unhideWhenUsed/>
    <w:rsid w:val="00F87D70"/>
    <w:pPr>
      <w:spacing w:line="240" w:lineRule="auto"/>
      <w:ind w:left="1760" w:hanging="220"/>
    </w:pPr>
  </w:style>
  <w:style w:type="paragraph" w:styleId="Indeks9">
    <w:name w:val="index 9"/>
    <w:basedOn w:val="Normal"/>
    <w:next w:val="Normal"/>
    <w:autoRedefine/>
    <w:uiPriority w:val="99"/>
    <w:semiHidden/>
    <w:unhideWhenUsed/>
    <w:rsid w:val="00F87D70"/>
    <w:pPr>
      <w:spacing w:line="240" w:lineRule="auto"/>
      <w:ind w:left="1980" w:hanging="220"/>
    </w:pPr>
  </w:style>
  <w:style w:type="paragraph" w:styleId="Indeksoverskrift">
    <w:name w:val="index heading"/>
    <w:basedOn w:val="Normal"/>
    <w:next w:val="Indeks1"/>
    <w:uiPriority w:val="99"/>
    <w:semiHidden/>
    <w:unhideWhenUsed/>
    <w:rsid w:val="00F87D70"/>
    <w:rPr>
      <w:rFonts w:asciiTheme="majorHAnsi" w:eastAsiaTheme="majorEastAsia" w:hAnsiTheme="majorHAnsi" w:cstheme="majorBidi"/>
      <w:b/>
      <w:bCs/>
    </w:rPr>
  </w:style>
  <w:style w:type="character" w:styleId="Kraftigfremhvning">
    <w:name w:val="Intense Emphasis"/>
    <w:basedOn w:val="Standardskrifttypeiafsnit"/>
    <w:uiPriority w:val="21"/>
    <w:semiHidden/>
    <w:rsid w:val="00F87D70"/>
    <w:rPr>
      <w:i/>
      <w:iCs/>
      <w:color w:val="413282" w:themeColor="accent1"/>
    </w:rPr>
  </w:style>
  <w:style w:type="paragraph" w:styleId="Strktcitat">
    <w:name w:val="Intense Quote"/>
    <w:basedOn w:val="Normal"/>
    <w:next w:val="Normal"/>
    <w:link w:val="StrktcitatTegn"/>
    <w:uiPriority w:val="30"/>
    <w:semiHidden/>
    <w:rsid w:val="00F87D70"/>
    <w:pPr>
      <w:pBdr>
        <w:top w:val="single" w:sz="4" w:space="10" w:color="413282" w:themeColor="accent1"/>
        <w:bottom w:val="single" w:sz="4" w:space="10" w:color="413282" w:themeColor="accent1"/>
      </w:pBdr>
      <w:spacing w:before="360" w:after="360"/>
      <w:ind w:left="864" w:right="864"/>
      <w:jc w:val="center"/>
    </w:pPr>
    <w:rPr>
      <w:i/>
      <w:iCs/>
      <w:color w:val="413282" w:themeColor="accent1"/>
    </w:rPr>
  </w:style>
  <w:style w:type="character" w:customStyle="1" w:styleId="StrktcitatTegn">
    <w:name w:val="Stærkt citat Tegn"/>
    <w:basedOn w:val="Standardskrifttypeiafsnit"/>
    <w:link w:val="Strktcitat"/>
    <w:uiPriority w:val="30"/>
    <w:semiHidden/>
    <w:rsid w:val="00F87D70"/>
    <w:rPr>
      <w:rFonts w:ascii="Source Sans Pro Light" w:hAnsi="Source Sans Pro Light"/>
      <w:i/>
      <w:iCs/>
      <w:color w:val="413282" w:themeColor="accent1"/>
      <w:sz w:val="20"/>
    </w:rPr>
  </w:style>
  <w:style w:type="character" w:styleId="Kraftighenvisning">
    <w:name w:val="Intense Reference"/>
    <w:basedOn w:val="Standardskrifttypeiafsnit"/>
    <w:uiPriority w:val="32"/>
    <w:semiHidden/>
    <w:rsid w:val="00F87D70"/>
    <w:rPr>
      <w:b/>
      <w:bCs/>
      <w:smallCaps/>
      <w:color w:val="413282" w:themeColor="accent1"/>
      <w:spacing w:val="5"/>
    </w:rPr>
  </w:style>
  <w:style w:type="character" w:styleId="Linjenummer">
    <w:name w:val="line number"/>
    <w:basedOn w:val="Standardskrifttypeiafsnit"/>
    <w:uiPriority w:val="99"/>
    <w:semiHidden/>
    <w:unhideWhenUsed/>
    <w:rsid w:val="00F87D70"/>
  </w:style>
  <w:style w:type="paragraph" w:styleId="Liste">
    <w:name w:val="List"/>
    <w:basedOn w:val="Normal"/>
    <w:uiPriority w:val="99"/>
    <w:semiHidden/>
    <w:unhideWhenUsed/>
    <w:rsid w:val="00F87D70"/>
    <w:pPr>
      <w:ind w:left="283" w:hanging="283"/>
      <w:contextualSpacing/>
    </w:pPr>
  </w:style>
  <w:style w:type="paragraph" w:styleId="Liste2">
    <w:name w:val="List 2"/>
    <w:basedOn w:val="Normal"/>
    <w:uiPriority w:val="99"/>
    <w:semiHidden/>
    <w:unhideWhenUsed/>
    <w:rsid w:val="00F87D70"/>
    <w:pPr>
      <w:ind w:left="566" w:hanging="283"/>
      <w:contextualSpacing/>
    </w:pPr>
  </w:style>
  <w:style w:type="paragraph" w:styleId="Liste3">
    <w:name w:val="List 3"/>
    <w:basedOn w:val="Normal"/>
    <w:uiPriority w:val="99"/>
    <w:semiHidden/>
    <w:unhideWhenUsed/>
    <w:rsid w:val="00F87D70"/>
    <w:pPr>
      <w:ind w:left="849" w:hanging="283"/>
      <w:contextualSpacing/>
    </w:pPr>
  </w:style>
  <w:style w:type="paragraph" w:styleId="Liste4">
    <w:name w:val="List 4"/>
    <w:basedOn w:val="Normal"/>
    <w:uiPriority w:val="99"/>
    <w:semiHidden/>
    <w:unhideWhenUsed/>
    <w:rsid w:val="00F87D70"/>
    <w:pPr>
      <w:ind w:left="1132" w:hanging="283"/>
      <w:contextualSpacing/>
    </w:pPr>
  </w:style>
  <w:style w:type="paragraph" w:styleId="Liste5">
    <w:name w:val="List 5"/>
    <w:basedOn w:val="Normal"/>
    <w:uiPriority w:val="99"/>
    <w:semiHidden/>
    <w:unhideWhenUsed/>
    <w:rsid w:val="00F87D70"/>
    <w:pPr>
      <w:ind w:left="1415" w:hanging="283"/>
      <w:contextualSpacing/>
    </w:pPr>
  </w:style>
  <w:style w:type="paragraph" w:styleId="Opstilling-punkttegn">
    <w:name w:val="List Bullet"/>
    <w:basedOn w:val="Normal"/>
    <w:uiPriority w:val="99"/>
    <w:semiHidden/>
    <w:unhideWhenUsed/>
    <w:rsid w:val="00F87D70"/>
    <w:pPr>
      <w:numPr>
        <w:numId w:val="2"/>
      </w:numPr>
      <w:contextualSpacing/>
    </w:pPr>
  </w:style>
  <w:style w:type="paragraph" w:styleId="Opstilling-punkttegn2">
    <w:name w:val="List Bullet 2"/>
    <w:basedOn w:val="Normal"/>
    <w:uiPriority w:val="99"/>
    <w:semiHidden/>
    <w:unhideWhenUsed/>
    <w:rsid w:val="00F87D70"/>
    <w:pPr>
      <w:numPr>
        <w:numId w:val="4"/>
      </w:numPr>
      <w:contextualSpacing/>
    </w:pPr>
  </w:style>
  <w:style w:type="paragraph" w:styleId="Opstilling-punkttegn3">
    <w:name w:val="List Bullet 3"/>
    <w:basedOn w:val="Normal"/>
    <w:uiPriority w:val="99"/>
    <w:semiHidden/>
    <w:unhideWhenUsed/>
    <w:rsid w:val="00F87D70"/>
    <w:pPr>
      <w:numPr>
        <w:numId w:val="5"/>
      </w:numPr>
      <w:contextualSpacing/>
    </w:pPr>
  </w:style>
  <w:style w:type="paragraph" w:styleId="Opstilling-punkttegn4">
    <w:name w:val="List Bullet 4"/>
    <w:basedOn w:val="Normal"/>
    <w:uiPriority w:val="99"/>
    <w:semiHidden/>
    <w:unhideWhenUsed/>
    <w:rsid w:val="00F87D70"/>
    <w:pPr>
      <w:numPr>
        <w:numId w:val="6"/>
      </w:numPr>
      <w:contextualSpacing/>
    </w:pPr>
  </w:style>
  <w:style w:type="paragraph" w:styleId="Opstilling-punkttegn5">
    <w:name w:val="List Bullet 5"/>
    <w:basedOn w:val="Normal"/>
    <w:uiPriority w:val="99"/>
    <w:semiHidden/>
    <w:unhideWhenUsed/>
    <w:rsid w:val="00F87D70"/>
    <w:pPr>
      <w:numPr>
        <w:numId w:val="7"/>
      </w:numPr>
      <w:contextualSpacing/>
    </w:pPr>
  </w:style>
  <w:style w:type="paragraph" w:styleId="Opstilling-forts">
    <w:name w:val="List Continue"/>
    <w:basedOn w:val="Normal"/>
    <w:uiPriority w:val="99"/>
    <w:semiHidden/>
    <w:unhideWhenUsed/>
    <w:rsid w:val="00F87D70"/>
    <w:pPr>
      <w:spacing w:after="120"/>
      <w:ind w:left="283"/>
      <w:contextualSpacing/>
    </w:pPr>
  </w:style>
  <w:style w:type="paragraph" w:styleId="Opstilling-forts2">
    <w:name w:val="List Continue 2"/>
    <w:basedOn w:val="Normal"/>
    <w:uiPriority w:val="99"/>
    <w:semiHidden/>
    <w:unhideWhenUsed/>
    <w:rsid w:val="00F87D70"/>
    <w:pPr>
      <w:spacing w:after="120"/>
      <w:ind w:left="566"/>
      <w:contextualSpacing/>
    </w:pPr>
  </w:style>
  <w:style w:type="paragraph" w:styleId="Opstilling-forts3">
    <w:name w:val="List Continue 3"/>
    <w:basedOn w:val="Normal"/>
    <w:uiPriority w:val="99"/>
    <w:semiHidden/>
    <w:unhideWhenUsed/>
    <w:rsid w:val="00F87D70"/>
    <w:pPr>
      <w:spacing w:after="120"/>
      <w:ind w:left="849"/>
      <w:contextualSpacing/>
    </w:pPr>
  </w:style>
  <w:style w:type="paragraph" w:styleId="Opstilling-forts4">
    <w:name w:val="List Continue 4"/>
    <w:basedOn w:val="Normal"/>
    <w:uiPriority w:val="99"/>
    <w:semiHidden/>
    <w:unhideWhenUsed/>
    <w:rsid w:val="00F87D70"/>
    <w:pPr>
      <w:spacing w:after="120"/>
      <w:ind w:left="1132"/>
      <w:contextualSpacing/>
    </w:pPr>
  </w:style>
  <w:style w:type="paragraph" w:styleId="Opstilling-forts5">
    <w:name w:val="List Continue 5"/>
    <w:basedOn w:val="Normal"/>
    <w:uiPriority w:val="99"/>
    <w:semiHidden/>
    <w:unhideWhenUsed/>
    <w:rsid w:val="00F87D70"/>
    <w:pPr>
      <w:spacing w:after="120"/>
      <w:ind w:left="1415"/>
      <w:contextualSpacing/>
    </w:pPr>
  </w:style>
  <w:style w:type="paragraph" w:styleId="Opstilling-talellerbogst">
    <w:name w:val="List Number"/>
    <w:basedOn w:val="Normal"/>
    <w:uiPriority w:val="99"/>
    <w:semiHidden/>
    <w:unhideWhenUsed/>
    <w:rsid w:val="00F87D70"/>
    <w:pPr>
      <w:numPr>
        <w:numId w:val="3"/>
      </w:numPr>
      <w:contextualSpacing/>
    </w:pPr>
  </w:style>
  <w:style w:type="paragraph" w:styleId="Opstilling-talellerbogst2">
    <w:name w:val="List Number 2"/>
    <w:basedOn w:val="Normal"/>
    <w:uiPriority w:val="99"/>
    <w:semiHidden/>
    <w:unhideWhenUsed/>
    <w:rsid w:val="00F87D70"/>
    <w:pPr>
      <w:numPr>
        <w:numId w:val="8"/>
      </w:numPr>
      <w:contextualSpacing/>
    </w:pPr>
  </w:style>
  <w:style w:type="paragraph" w:styleId="Opstilling-talellerbogst3">
    <w:name w:val="List Number 3"/>
    <w:basedOn w:val="Normal"/>
    <w:uiPriority w:val="99"/>
    <w:semiHidden/>
    <w:unhideWhenUsed/>
    <w:rsid w:val="00F87D70"/>
    <w:pPr>
      <w:numPr>
        <w:numId w:val="9"/>
      </w:numPr>
      <w:contextualSpacing/>
    </w:pPr>
  </w:style>
  <w:style w:type="paragraph" w:styleId="Opstilling-talellerbogst4">
    <w:name w:val="List Number 4"/>
    <w:basedOn w:val="Normal"/>
    <w:uiPriority w:val="99"/>
    <w:semiHidden/>
    <w:unhideWhenUsed/>
    <w:rsid w:val="00F87D70"/>
    <w:pPr>
      <w:numPr>
        <w:numId w:val="10"/>
      </w:numPr>
      <w:contextualSpacing/>
    </w:pPr>
  </w:style>
  <w:style w:type="paragraph" w:styleId="Opstilling-talellerbogst5">
    <w:name w:val="List Number 5"/>
    <w:basedOn w:val="Normal"/>
    <w:uiPriority w:val="99"/>
    <w:semiHidden/>
    <w:unhideWhenUsed/>
    <w:rsid w:val="00F87D70"/>
    <w:pPr>
      <w:numPr>
        <w:numId w:val="11"/>
      </w:numPr>
      <w:contextualSpacing/>
    </w:pPr>
  </w:style>
  <w:style w:type="paragraph" w:styleId="Listeafsnit">
    <w:name w:val="List Paragraph"/>
    <w:basedOn w:val="Normal"/>
    <w:uiPriority w:val="34"/>
    <w:semiHidden/>
    <w:rsid w:val="00F87D70"/>
    <w:pPr>
      <w:ind w:left="720"/>
      <w:contextualSpacing/>
    </w:pPr>
  </w:style>
  <w:style w:type="paragraph" w:styleId="Makrotekst">
    <w:name w:val="macro"/>
    <w:link w:val="MakrotekstTegn"/>
    <w:uiPriority w:val="99"/>
    <w:semiHidden/>
    <w:unhideWhenUsed/>
    <w:rsid w:val="00F87D70"/>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F87D70"/>
    <w:rPr>
      <w:rFonts w:ascii="Consolas" w:hAnsi="Consolas"/>
      <w:sz w:val="20"/>
      <w:szCs w:val="20"/>
    </w:rPr>
  </w:style>
  <w:style w:type="character" w:styleId="Omtal">
    <w:name w:val="Mention"/>
    <w:basedOn w:val="Standardskrifttypeiafsnit"/>
    <w:uiPriority w:val="99"/>
    <w:semiHidden/>
    <w:unhideWhenUsed/>
    <w:rsid w:val="00F87D70"/>
    <w:rPr>
      <w:color w:val="2B579A"/>
      <w:shd w:val="clear" w:color="auto" w:fill="E6E6E6"/>
    </w:rPr>
  </w:style>
  <w:style w:type="paragraph" w:styleId="Brevhoved">
    <w:name w:val="Message Header"/>
    <w:basedOn w:val="Normal"/>
    <w:link w:val="BrevhovedTegn"/>
    <w:uiPriority w:val="99"/>
    <w:semiHidden/>
    <w:unhideWhenUsed/>
    <w:rsid w:val="00F87D7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F87D70"/>
    <w:rPr>
      <w:rFonts w:asciiTheme="majorHAnsi" w:eastAsiaTheme="majorEastAsia" w:hAnsiTheme="majorHAnsi" w:cstheme="majorBidi"/>
      <w:sz w:val="24"/>
      <w:szCs w:val="24"/>
      <w:shd w:val="pct20" w:color="auto" w:fill="auto"/>
    </w:rPr>
  </w:style>
  <w:style w:type="paragraph" w:styleId="Ingenafstand">
    <w:name w:val="No Spacing"/>
    <w:uiPriority w:val="1"/>
    <w:semiHidden/>
    <w:rsid w:val="00F87D70"/>
    <w:pPr>
      <w:spacing w:after="0" w:line="240" w:lineRule="auto"/>
    </w:pPr>
  </w:style>
  <w:style w:type="paragraph" w:styleId="NormalWeb">
    <w:name w:val="Normal (Web)"/>
    <w:basedOn w:val="Normal"/>
    <w:uiPriority w:val="99"/>
    <w:semiHidden/>
    <w:unhideWhenUsed/>
    <w:rsid w:val="00F87D70"/>
    <w:rPr>
      <w:rFonts w:ascii="Times New Roman" w:hAnsi="Times New Roman" w:cs="Times New Roman"/>
      <w:sz w:val="24"/>
      <w:szCs w:val="24"/>
    </w:rPr>
  </w:style>
  <w:style w:type="paragraph" w:styleId="Normalindrykning">
    <w:name w:val="Normal Indent"/>
    <w:basedOn w:val="Normal"/>
    <w:uiPriority w:val="99"/>
    <w:semiHidden/>
    <w:unhideWhenUsed/>
    <w:rsid w:val="00F87D70"/>
    <w:pPr>
      <w:ind w:left="1304"/>
    </w:pPr>
  </w:style>
  <w:style w:type="paragraph" w:styleId="Noteoverskrift">
    <w:name w:val="Note Heading"/>
    <w:basedOn w:val="Normal"/>
    <w:next w:val="Normal"/>
    <w:link w:val="NoteoverskriftTegn"/>
    <w:uiPriority w:val="99"/>
    <w:semiHidden/>
    <w:unhideWhenUsed/>
    <w:rsid w:val="00F87D70"/>
    <w:pPr>
      <w:spacing w:line="240" w:lineRule="auto"/>
    </w:pPr>
  </w:style>
  <w:style w:type="character" w:customStyle="1" w:styleId="NoteoverskriftTegn">
    <w:name w:val="Noteoverskrift Tegn"/>
    <w:basedOn w:val="Standardskrifttypeiafsnit"/>
    <w:link w:val="Noteoverskrift"/>
    <w:uiPriority w:val="99"/>
    <w:semiHidden/>
    <w:rsid w:val="00F87D70"/>
    <w:rPr>
      <w:rFonts w:ascii="Source Sans Pro Light" w:hAnsi="Source Sans Pro Light"/>
      <w:sz w:val="20"/>
    </w:rPr>
  </w:style>
  <w:style w:type="character" w:styleId="Sidetal">
    <w:name w:val="page number"/>
    <w:basedOn w:val="Standardskrifttypeiafsnit"/>
    <w:uiPriority w:val="99"/>
    <w:semiHidden/>
    <w:unhideWhenUsed/>
    <w:rsid w:val="00F87D70"/>
  </w:style>
  <w:style w:type="character" w:styleId="Pladsholdertekst">
    <w:name w:val="Placeholder Text"/>
    <w:basedOn w:val="Standardskrifttypeiafsnit"/>
    <w:uiPriority w:val="99"/>
    <w:semiHidden/>
    <w:rsid w:val="00F87D70"/>
    <w:rPr>
      <w:color w:val="808080"/>
    </w:rPr>
  </w:style>
  <w:style w:type="paragraph" w:styleId="Almindeligtekst">
    <w:name w:val="Plain Text"/>
    <w:basedOn w:val="Normal"/>
    <w:link w:val="AlmindeligtekstTegn"/>
    <w:uiPriority w:val="99"/>
    <w:semiHidden/>
    <w:unhideWhenUsed/>
    <w:rsid w:val="00F87D70"/>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F87D70"/>
    <w:rPr>
      <w:rFonts w:ascii="Consolas" w:hAnsi="Consolas"/>
      <w:sz w:val="21"/>
      <w:szCs w:val="21"/>
    </w:rPr>
  </w:style>
  <w:style w:type="paragraph" w:styleId="Citat">
    <w:name w:val="Quote"/>
    <w:basedOn w:val="Normal"/>
    <w:next w:val="Normal"/>
    <w:link w:val="CitatTegn"/>
    <w:uiPriority w:val="29"/>
    <w:semiHidden/>
    <w:rsid w:val="00F87D70"/>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semiHidden/>
    <w:rsid w:val="00F87D70"/>
    <w:rPr>
      <w:rFonts w:ascii="Source Sans Pro Light" w:hAnsi="Source Sans Pro Light"/>
      <w:i/>
      <w:iCs/>
      <w:color w:val="404040" w:themeColor="text1" w:themeTint="BF"/>
      <w:sz w:val="20"/>
    </w:rPr>
  </w:style>
  <w:style w:type="paragraph" w:styleId="Starthilsen">
    <w:name w:val="Salutation"/>
    <w:basedOn w:val="Normal"/>
    <w:next w:val="Normal"/>
    <w:link w:val="StarthilsenTegn"/>
    <w:uiPriority w:val="99"/>
    <w:semiHidden/>
    <w:unhideWhenUsed/>
    <w:rsid w:val="00F87D70"/>
  </w:style>
  <w:style w:type="character" w:customStyle="1" w:styleId="StarthilsenTegn">
    <w:name w:val="Starthilsen Tegn"/>
    <w:basedOn w:val="Standardskrifttypeiafsnit"/>
    <w:link w:val="Starthilsen"/>
    <w:uiPriority w:val="99"/>
    <w:semiHidden/>
    <w:rsid w:val="00F87D70"/>
    <w:rPr>
      <w:rFonts w:ascii="Source Sans Pro Light" w:hAnsi="Source Sans Pro Light"/>
      <w:sz w:val="20"/>
    </w:rPr>
  </w:style>
  <w:style w:type="paragraph" w:styleId="Underskrift">
    <w:name w:val="Signature"/>
    <w:basedOn w:val="Normal"/>
    <w:link w:val="UnderskriftTegn"/>
    <w:uiPriority w:val="99"/>
    <w:semiHidden/>
    <w:unhideWhenUsed/>
    <w:rsid w:val="00F87D70"/>
    <w:pPr>
      <w:spacing w:line="240" w:lineRule="auto"/>
      <w:ind w:left="4252"/>
    </w:pPr>
  </w:style>
  <w:style w:type="character" w:customStyle="1" w:styleId="UnderskriftTegn">
    <w:name w:val="Underskrift Tegn"/>
    <w:basedOn w:val="Standardskrifttypeiafsnit"/>
    <w:link w:val="Underskrift"/>
    <w:uiPriority w:val="99"/>
    <w:semiHidden/>
    <w:rsid w:val="00F87D70"/>
    <w:rPr>
      <w:rFonts w:ascii="Source Sans Pro Light" w:hAnsi="Source Sans Pro Light"/>
      <w:sz w:val="20"/>
    </w:rPr>
  </w:style>
  <w:style w:type="character" w:styleId="SmartHyperlink">
    <w:name w:val="Smart Hyperlink"/>
    <w:basedOn w:val="Standardskrifttypeiafsnit"/>
    <w:uiPriority w:val="99"/>
    <w:semiHidden/>
    <w:unhideWhenUsed/>
    <w:rsid w:val="00F87D70"/>
    <w:rPr>
      <w:u w:val="dotted"/>
    </w:rPr>
  </w:style>
  <w:style w:type="character" w:styleId="Strk">
    <w:name w:val="Strong"/>
    <w:basedOn w:val="Standardskrifttypeiafsnit"/>
    <w:uiPriority w:val="22"/>
    <w:semiHidden/>
    <w:rsid w:val="00F87D70"/>
    <w:rPr>
      <w:b/>
      <w:bCs/>
    </w:rPr>
  </w:style>
  <w:style w:type="paragraph" w:styleId="Undertitel">
    <w:name w:val="Subtitle"/>
    <w:basedOn w:val="Normal"/>
    <w:next w:val="Normal"/>
    <w:link w:val="UndertitelTegn"/>
    <w:rsid w:val="00F87D70"/>
    <w:pPr>
      <w:numPr>
        <w:ilvl w:val="1"/>
      </w:numPr>
      <w:suppressAutoHyphens/>
      <w:spacing w:line="360" w:lineRule="exact"/>
    </w:pPr>
    <w:rPr>
      <w:rFonts w:eastAsiaTheme="minorEastAsia"/>
      <w:color w:val="413282"/>
      <w:sz w:val="28"/>
    </w:rPr>
  </w:style>
  <w:style w:type="character" w:customStyle="1" w:styleId="UndertitelTegn">
    <w:name w:val="Undertitel Tegn"/>
    <w:basedOn w:val="Standardskrifttypeiafsnit"/>
    <w:link w:val="Undertitel"/>
    <w:rsid w:val="00F87D70"/>
    <w:rPr>
      <w:rFonts w:ascii="Source Sans Pro Light" w:eastAsiaTheme="minorEastAsia" w:hAnsi="Source Sans Pro Light"/>
      <w:color w:val="413282"/>
      <w:sz w:val="28"/>
    </w:rPr>
  </w:style>
  <w:style w:type="character" w:styleId="Svagfremhvning">
    <w:name w:val="Subtle Emphasis"/>
    <w:basedOn w:val="Standardskrifttypeiafsnit"/>
    <w:uiPriority w:val="19"/>
    <w:semiHidden/>
    <w:rsid w:val="00F87D70"/>
    <w:rPr>
      <w:i/>
      <w:iCs/>
      <w:color w:val="404040" w:themeColor="text1" w:themeTint="BF"/>
    </w:rPr>
  </w:style>
  <w:style w:type="character" w:styleId="Svaghenvisning">
    <w:name w:val="Subtle Reference"/>
    <w:basedOn w:val="Standardskrifttypeiafsnit"/>
    <w:uiPriority w:val="31"/>
    <w:semiHidden/>
    <w:rsid w:val="00F87D70"/>
    <w:rPr>
      <w:smallCaps/>
      <w:color w:val="5A5A5A" w:themeColor="text1" w:themeTint="A5"/>
    </w:rPr>
  </w:style>
  <w:style w:type="paragraph" w:styleId="Citatsamling">
    <w:name w:val="table of authorities"/>
    <w:basedOn w:val="Normal"/>
    <w:next w:val="Normal"/>
    <w:uiPriority w:val="99"/>
    <w:semiHidden/>
    <w:unhideWhenUsed/>
    <w:rsid w:val="00F87D70"/>
    <w:pPr>
      <w:ind w:left="220" w:hanging="220"/>
    </w:pPr>
  </w:style>
  <w:style w:type="paragraph" w:styleId="Listeoverfigurer">
    <w:name w:val="table of figures"/>
    <w:basedOn w:val="Normal"/>
    <w:next w:val="Normal"/>
    <w:uiPriority w:val="99"/>
    <w:semiHidden/>
    <w:unhideWhenUsed/>
    <w:rsid w:val="00F87D70"/>
  </w:style>
  <w:style w:type="paragraph" w:styleId="Titel">
    <w:name w:val="Title"/>
    <w:basedOn w:val="Normal"/>
    <w:next w:val="Undertitel"/>
    <w:link w:val="TitelTegn"/>
    <w:rsid w:val="0073321B"/>
    <w:pPr>
      <w:suppressAutoHyphens/>
      <w:spacing w:after="120" w:line="760" w:lineRule="exact"/>
    </w:pPr>
    <w:rPr>
      <w:rFonts w:asciiTheme="majorHAnsi" w:eastAsiaTheme="majorEastAsia" w:hAnsiTheme="majorHAnsi" w:cstheme="majorBidi"/>
      <w:b/>
      <w:color w:val="413282" w:themeColor="accent1"/>
      <w:spacing w:val="-4"/>
      <w:sz w:val="68"/>
      <w:szCs w:val="56"/>
    </w:rPr>
  </w:style>
  <w:style w:type="character" w:customStyle="1" w:styleId="TitelTegn">
    <w:name w:val="Titel Tegn"/>
    <w:basedOn w:val="Standardskrifttypeiafsnit"/>
    <w:link w:val="Titel"/>
    <w:rsid w:val="0073321B"/>
    <w:rPr>
      <w:rFonts w:asciiTheme="majorHAnsi" w:eastAsiaTheme="majorEastAsia" w:hAnsiTheme="majorHAnsi" w:cstheme="majorBidi"/>
      <w:b/>
      <w:color w:val="413282" w:themeColor="accent1"/>
      <w:spacing w:val="-4"/>
      <w:sz w:val="68"/>
      <w:szCs w:val="56"/>
    </w:rPr>
  </w:style>
  <w:style w:type="paragraph" w:styleId="Citatoverskrift">
    <w:name w:val="toa heading"/>
    <w:basedOn w:val="Normal"/>
    <w:next w:val="Normal"/>
    <w:uiPriority w:val="99"/>
    <w:semiHidden/>
    <w:unhideWhenUsed/>
    <w:rsid w:val="00F87D70"/>
    <w:pPr>
      <w:spacing w:before="120"/>
    </w:pPr>
    <w:rPr>
      <w:rFonts w:asciiTheme="majorHAnsi" w:eastAsiaTheme="majorEastAsia" w:hAnsiTheme="majorHAnsi" w:cstheme="majorBidi"/>
      <w:b/>
      <w:bCs/>
      <w:sz w:val="24"/>
      <w:szCs w:val="24"/>
    </w:rPr>
  </w:style>
  <w:style w:type="paragraph" w:styleId="Indholdsfortegnelse1">
    <w:name w:val="toc 1"/>
    <w:basedOn w:val="Normal"/>
    <w:next w:val="Normal"/>
    <w:uiPriority w:val="39"/>
    <w:rsid w:val="00F87D70"/>
    <w:pPr>
      <w:keepNext/>
      <w:keepLines/>
      <w:pBdr>
        <w:top w:val="single" w:sz="4" w:space="11" w:color="7F7F7F"/>
        <w:between w:val="single" w:sz="4" w:space="11" w:color="919191"/>
      </w:pBdr>
      <w:tabs>
        <w:tab w:val="left" w:pos="510"/>
        <w:tab w:val="right" w:pos="7966"/>
      </w:tabs>
      <w:suppressAutoHyphens/>
      <w:spacing w:before="260" w:after="130"/>
      <w:ind w:left="510" w:hanging="510"/>
      <w:contextualSpacing/>
    </w:pPr>
    <w:rPr>
      <w:rFonts w:ascii="Source Serif Pro" w:hAnsi="Source Serif Pro"/>
      <w:sz w:val="24"/>
    </w:rPr>
  </w:style>
  <w:style w:type="paragraph" w:styleId="Indholdsfortegnelse2">
    <w:name w:val="toc 2"/>
    <w:basedOn w:val="Normal"/>
    <w:next w:val="Normal"/>
    <w:uiPriority w:val="39"/>
    <w:rsid w:val="00F87D70"/>
    <w:pPr>
      <w:tabs>
        <w:tab w:val="left" w:pos="510"/>
        <w:tab w:val="right" w:pos="7966"/>
      </w:tabs>
      <w:suppressAutoHyphens/>
      <w:spacing w:after="130"/>
      <w:ind w:left="510" w:hanging="510"/>
    </w:pPr>
  </w:style>
  <w:style w:type="paragraph" w:styleId="Indholdsfortegnelse3">
    <w:name w:val="toc 3"/>
    <w:basedOn w:val="Indholdsfortegnelse1"/>
    <w:next w:val="Normal"/>
    <w:uiPriority w:val="39"/>
    <w:semiHidden/>
    <w:rsid w:val="00F87D70"/>
    <w:pPr>
      <w:ind w:firstLine="0"/>
    </w:pPr>
  </w:style>
  <w:style w:type="paragraph" w:styleId="Indholdsfortegnelse4">
    <w:name w:val="toc 4"/>
    <w:basedOn w:val="Normal"/>
    <w:next w:val="Normal"/>
    <w:autoRedefine/>
    <w:uiPriority w:val="39"/>
    <w:semiHidden/>
    <w:unhideWhenUsed/>
    <w:rsid w:val="00F87D70"/>
    <w:pPr>
      <w:spacing w:after="100"/>
      <w:ind w:left="660"/>
    </w:pPr>
  </w:style>
  <w:style w:type="paragraph" w:styleId="Indholdsfortegnelse5">
    <w:name w:val="toc 5"/>
    <w:basedOn w:val="Normal"/>
    <w:next w:val="Normal"/>
    <w:autoRedefine/>
    <w:uiPriority w:val="39"/>
    <w:semiHidden/>
    <w:unhideWhenUsed/>
    <w:rsid w:val="00F87D70"/>
    <w:pPr>
      <w:spacing w:after="100"/>
      <w:ind w:left="880"/>
    </w:pPr>
  </w:style>
  <w:style w:type="paragraph" w:styleId="Indholdsfortegnelse6">
    <w:name w:val="toc 6"/>
    <w:basedOn w:val="Normal"/>
    <w:next w:val="Normal"/>
    <w:autoRedefine/>
    <w:uiPriority w:val="39"/>
    <w:semiHidden/>
    <w:unhideWhenUsed/>
    <w:rsid w:val="00F87D70"/>
    <w:pPr>
      <w:spacing w:after="100"/>
      <w:ind w:left="1100"/>
    </w:pPr>
  </w:style>
  <w:style w:type="paragraph" w:styleId="Indholdsfortegnelse7">
    <w:name w:val="toc 7"/>
    <w:basedOn w:val="Normal"/>
    <w:next w:val="Normal"/>
    <w:autoRedefine/>
    <w:uiPriority w:val="39"/>
    <w:semiHidden/>
    <w:unhideWhenUsed/>
    <w:rsid w:val="00F87D70"/>
    <w:pPr>
      <w:spacing w:after="100"/>
      <w:ind w:left="1320"/>
    </w:pPr>
  </w:style>
  <w:style w:type="paragraph" w:styleId="Indholdsfortegnelse8">
    <w:name w:val="toc 8"/>
    <w:basedOn w:val="Normal"/>
    <w:next w:val="Normal"/>
    <w:autoRedefine/>
    <w:uiPriority w:val="39"/>
    <w:semiHidden/>
    <w:unhideWhenUsed/>
    <w:rsid w:val="00F87D70"/>
    <w:pPr>
      <w:spacing w:after="100"/>
      <w:ind w:left="1540"/>
    </w:pPr>
  </w:style>
  <w:style w:type="paragraph" w:styleId="Indholdsfortegnelse9">
    <w:name w:val="toc 9"/>
    <w:basedOn w:val="Normal"/>
    <w:next w:val="Normal"/>
    <w:autoRedefine/>
    <w:uiPriority w:val="39"/>
    <w:semiHidden/>
    <w:unhideWhenUsed/>
    <w:rsid w:val="00F87D70"/>
    <w:pPr>
      <w:spacing w:after="100"/>
      <w:ind w:left="1760"/>
    </w:pPr>
  </w:style>
  <w:style w:type="paragraph" w:styleId="Overskrift">
    <w:name w:val="TOC Heading"/>
    <w:basedOn w:val="Overskrift1"/>
    <w:next w:val="Normal"/>
    <w:uiPriority w:val="39"/>
    <w:semiHidden/>
    <w:unhideWhenUsed/>
    <w:rsid w:val="00F87D70"/>
    <w:pPr>
      <w:framePr w:wrap="notBeside" w:hAnchor="text"/>
      <w:numPr>
        <w:numId w:val="0"/>
      </w:numPr>
      <w:ind w:hanging="284"/>
      <w:outlineLvl w:val="9"/>
    </w:pPr>
  </w:style>
  <w:style w:type="table" w:styleId="Tabel-Gitter">
    <w:name w:val="Table Grid"/>
    <w:basedOn w:val="Tabel-Normal"/>
    <w:rsid w:val="00F87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rider">
    <w:name w:val="Forrider"/>
    <w:basedOn w:val="Normal"/>
    <w:next w:val="Titel"/>
    <w:uiPriority w:val="99"/>
    <w:semiHidden/>
    <w:rsid w:val="00F87D70"/>
    <w:pPr>
      <w:suppressAutoHyphens/>
      <w:spacing w:line="360" w:lineRule="atLeast"/>
      <w:outlineLvl w:val="0"/>
    </w:pPr>
    <w:rPr>
      <w:caps/>
      <w:color w:val="413282" w:themeColor="accent1"/>
      <w:sz w:val="32"/>
    </w:rPr>
  </w:style>
  <w:style w:type="paragraph" w:customStyle="1" w:styleId="MiniPara">
    <w:name w:val="MiniPara"/>
    <w:basedOn w:val="Normal"/>
    <w:rsid w:val="00F87D70"/>
    <w:pPr>
      <w:spacing w:line="20" w:lineRule="exact"/>
    </w:pPr>
    <w:rPr>
      <w:sz w:val="2"/>
      <w:szCs w:val="2"/>
    </w:rPr>
  </w:style>
  <w:style w:type="numbering" w:customStyle="1" w:styleId="EVAOverskriftsnummerering">
    <w:name w:val="EVA_Overskriftsnummerering"/>
    <w:uiPriority w:val="99"/>
    <w:rsid w:val="00F87D70"/>
    <w:pPr>
      <w:numPr>
        <w:numId w:val="12"/>
      </w:numPr>
    </w:pPr>
  </w:style>
  <w:style w:type="paragraph" w:customStyle="1" w:styleId="Overskrift2udennummerering">
    <w:name w:val="Overskrift 2 uden nummerering"/>
    <w:basedOn w:val="Overskrift2"/>
    <w:next w:val="Normal"/>
    <w:uiPriority w:val="1"/>
    <w:rsid w:val="00F87D70"/>
    <w:pPr>
      <w:numPr>
        <w:ilvl w:val="0"/>
        <w:numId w:val="0"/>
      </w:numPr>
    </w:pPr>
  </w:style>
  <w:style w:type="paragraph" w:customStyle="1" w:styleId="Overskrift3udennummerering">
    <w:name w:val="Overskrift 3 uden nummerering"/>
    <w:basedOn w:val="Overskrift3"/>
    <w:next w:val="Normal"/>
    <w:uiPriority w:val="1"/>
    <w:rsid w:val="00F87D70"/>
    <w:pPr>
      <w:numPr>
        <w:ilvl w:val="0"/>
        <w:numId w:val="0"/>
      </w:numPr>
    </w:pPr>
  </w:style>
  <w:style w:type="numbering" w:customStyle="1" w:styleId="EVAResumenummerering">
    <w:name w:val="EVA_Resumenummerering"/>
    <w:uiPriority w:val="99"/>
    <w:rsid w:val="00F87D70"/>
    <w:pPr>
      <w:numPr>
        <w:numId w:val="13"/>
      </w:numPr>
    </w:pPr>
  </w:style>
  <w:style w:type="paragraph" w:customStyle="1" w:styleId="KolofonOverskrift">
    <w:name w:val="KolofonOverskrift"/>
    <w:basedOn w:val="KolofonTekstMedAfstand"/>
    <w:next w:val="KolofonTekstMedAfstand"/>
    <w:semiHidden/>
    <w:rsid w:val="00F87D70"/>
    <w:pPr>
      <w:spacing w:before="0"/>
    </w:pPr>
    <w:rPr>
      <w:b/>
    </w:rPr>
  </w:style>
  <w:style w:type="paragraph" w:customStyle="1" w:styleId="KolofonTekstMedAfstand">
    <w:name w:val="KolofonTekstMedAfstand"/>
    <w:basedOn w:val="Normal"/>
    <w:semiHidden/>
    <w:rsid w:val="00F87D70"/>
    <w:pPr>
      <w:spacing w:before="180" w:line="180" w:lineRule="atLeast"/>
    </w:pPr>
    <w:rPr>
      <w:rFonts w:ascii="Source Sans Pro" w:eastAsia="Times New Roman" w:hAnsi="Source Sans Pro" w:cs="Times New Roman"/>
      <w:color w:val="000000" w:themeColor="text1"/>
      <w:sz w:val="14"/>
      <w:szCs w:val="20"/>
      <w:lang w:eastAsia="da-DK"/>
    </w:rPr>
  </w:style>
  <w:style w:type="paragraph" w:customStyle="1" w:styleId="KolofonTekstUdenAfstand">
    <w:name w:val="KolofonTekstUdenAfstand"/>
    <w:basedOn w:val="KolofonTekstMedAfstand"/>
    <w:semiHidden/>
    <w:rsid w:val="00F87D70"/>
    <w:pPr>
      <w:spacing w:before="0"/>
    </w:pPr>
  </w:style>
  <w:style w:type="paragraph" w:customStyle="1" w:styleId="Bagsidetekst">
    <w:name w:val="Bagsidetekst"/>
    <w:basedOn w:val="Normal"/>
    <w:semiHidden/>
    <w:rsid w:val="00F87D70"/>
    <w:pPr>
      <w:suppressAutoHyphens/>
      <w:spacing w:line="320" w:lineRule="atLeast"/>
    </w:pPr>
    <w:rPr>
      <w:rFonts w:eastAsia="Times New Roman" w:cs="Calibri"/>
      <w:color w:val="413282" w:themeColor="accent1"/>
      <w:sz w:val="24"/>
      <w:szCs w:val="23"/>
    </w:rPr>
  </w:style>
  <w:style w:type="paragraph" w:customStyle="1" w:styleId="AdresseBold">
    <w:name w:val="AdresseBold"/>
    <w:basedOn w:val="Normal"/>
    <w:semiHidden/>
    <w:rsid w:val="00770AF2"/>
    <w:pPr>
      <w:suppressAutoHyphens/>
      <w:spacing w:line="200" w:lineRule="atLeast"/>
    </w:pPr>
    <w:rPr>
      <w:rFonts w:ascii="Source Sans Pro Semibold" w:hAnsi="Source Sans Pro Semibold"/>
      <w:color w:val="413282" w:themeColor="accent1"/>
      <w:sz w:val="18"/>
    </w:rPr>
  </w:style>
  <w:style w:type="paragraph" w:customStyle="1" w:styleId="Adresse">
    <w:name w:val="Adresse"/>
    <w:basedOn w:val="AdresseBold"/>
    <w:semiHidden/>
    <w:rsid w:val="00770AF2"/>
    <w:pPr>
      <w:tabs>
        <w:tab w:val="left" w:pos="227"/>
      </w:tabs>
    </w:pPr>
    <w:rPr>
      <w:rFonts w:asciiTheme="minorHAnsi" w:hAnsiTheme="minorHAnsi"/>
    </w:rPr>
  </w:style>
  <w:style w:type="paragraph" w:customStyle="1" w:styleId="AfstandHeader">
    <w:name w:val="AfstandHeader"/>
    <w:basedOn w:val="Normal"/>
    <w:semiHidden/>
    <w:rsid w:val="00F87D70"/>
    <w:pPr>
      <w:spacing w:after="2438"/>
    </w:pPr>
  </w:style>
  <w:style w:type="paragraph" w:customStyle="1" w:styleId="Tabelundertitel">
    <w:name w:val="Tabelundertitel"/>
    <w:basedOn w:val="Normal"/>
    <w:next w:val="Normal"/>
    <w:uiPriority w:val="50"/>
    <w:semiHidden/>
    <w:rsid w:val="00F87D70"/>
    <w:pPr>
      <w:keepNext/>
      <w:suppressAutoHyphens/>
      <w:spacing w:after="120" w:line="250" w:lineRule="atLeast"/>
      <w:contextualSpacing/>
    </w:pPr>
    <w:rPr>
      <w:rFonts w:ascii="Source Sans Pro" w:hAnsi="Source Sans Pro"/>
      <w:color w:val="000000" w:themeColor="text1"/>
      <w:sz w:val="18"/>
    </w:rPr>
  </w:style>
  <w:style w:type="paragraph" w:customStyle="1" w:styleId="Tabeloverskrift">
    <w:name w:val="Tabeloverskrift"/>
    <w:basedOn w:val="Normal"/>
    <w:next w:val="Tabelundertitel"/>
    <w:uiPriority w:val="49"/>
    <w:semiHidden/>
    <w:rsid w:val="00F87D70"/>
    <w:pPr>
      <w:keepNext/>
      <w:suppressAutoHyphens/>
      <w:spacing w:after="60" w:line="280" w:lineRule="atLeast"/>
      <w:contextualSpacing/>
    </w:pPr>
    <w:rPr>
      <w:rFonts w:ascii="Source Serif Pro Semibold" w:hAnsi="Source Serif Pro Semibold"/>
      <w:color w:val="413282" w:themeColor="accent1"/>
    </w:rPr>
  </w:style>
  <w:style w:type="paragraph" w:customStyle="1" w:styleId="Tabelnummerering">
    <w:name w:val="Tabelnummerering"/>
    <w:basedOn w:val="Normal"/>
    <w:next w:val="Tabeloverskrift"/>
    <w:semiHidden/>
    <w:rsid w:val="00F87D70"/>
    <w:pPr>
      <w:keepNext/>
      <w:pBdr>
        <w:top w:val="single" w:sz="4" w:space="10" w:color="000000" w:themeColor="text1"/>
      </w:pBdr>
      <w:spacing w:before="240" w:line="280" w:lineRule="atLeast"/>
    </w:pPr>
    <w:rPr>
      <w:rFonts w:ascii="Source Serif Pro Semibold" w:hAnsi="Source Serif Pro Semibold"/>
      <w:color w:val="413282" w:themeColor="accent1"/>
    </w:rPr>
  </w:style>
  <w:style w:type="paragraph" w:customStyle="1" w:styleId="Figurnummerering">
    <w:name w:val="Figurnummerering"/>
    <w:basedOn w:val="Tabelnummerering"/>
    <w:next w:val="Tabeloverskrift"/>
    <w:semiHidden/>
    <w:rsid w:val="00F87D70"/>
    <w:rPr>
      <w:noProof/>
      <w:lang w:val="en-GB"/>
    </w:rPr>
  </w:style>
  <w:style w:type="paragraph" w:customStyle="1" w:styleId="Grafiknummerering">
    <w:name w:val="Grafiknummerering"/>
    <w:basedOn w:val="Tabelnummerering"/>
    <w:next w:val="Tabeloverskrift"/>
    <w:uiPriority w:val="99"/>
    <w:semiHidden/>
    <w:rsid w:val="00F87D70"/>
  </w:style>
  <w:style w:type="paragraph" w:customStyle="1" w:styleId="Kilde">
    <w:name w:val="Kilde"/>
    <w:basedOn w:val="Normal"/>
    <w:semiHidden/>
    <w:rsid w:val="00F87D70"/>
    <w:pPr>
      <w:pBdr>
        <w:bottom w:val="single" w:sz="4" w:space="10" w:color="000000" w:themeColor="text1"/>
      </w:pBdr>
      <w:spacing w:before="113" w:after="260" w:line="220" w:lineRule="atLeast"/>
      <w:contextualSpacing/>
    </w:pPr>
    <w:rPr>
      <w:rFonts w:ascii="Source Sans Pro" w:hAnsi="Source Sans Pro"/>
      <w:color w:val="000000" w:themeColor="text1"/>
      <w:sz w:val="14"/>
    </w:rPr>
  </w:style>
  <w:style w:type="paragraph" w:customStyle="1" w:styleId="Boksafstand">
    <w:name w:val="Boksafstand"/>
    <w:basedOn w:val="Normal"/>
    <w:next w:val="Normal"/>
    <w:rsid w:val="00F87D70"/>
    <w:pPr>
      <w:spacing w:after="284"/>
    </w:pPr>
  </w:style>
  <w:style w:type="paragraph" w:customStyle="1" w:styleId="Boksoverskrift">
    <w:name w:val="Boksoverskrift"/>
    <w:basedOn w:val="Normal"/>
    <w:next w:val="Bokstekst"/>
    <w:uiPriority w:val="44"/>
    <w:rsid w:val="008667F8"/>
    <w:pPr>
      <w:suppressAutoHyphens/>
      <w:spacing w:after="300" w:line="320" w:lineRule="exact"/>
      <w:contextualSpacing/>
    </w:pPr>
    <w:rPr>
      <w:rFonts w:ascii="Source Serif Pro Semibold" w:hAnsi="Source Serif Pro Semibold"/>
      <w:color w:val="413282" w:themeColor="accent1"/>
      <w:sz w:val="24"/>
    </w:rPr>
  </w:style>
  <w:style w:type="paragraph" w:customStyle="1" w:styleId="Boksoverskrift2">
    <w:name w:val="Boksoverskrift2"/>
    <w:basedOn w:val="Boksoverskrift"/>
    <w:next w:val="Bokstekst"/>
    <w:uiPriority w:val="99"/>
    <w:semiHidden/>
    <w:rsid w:val="00F87D70"/>
    <w:pPr>
      <w:suppressAutoHyphens w:val="0"/>
      <w:spacing w:before="60" w:after="60" w:line="260" w:lineRule="atLeast"/>
    </w:pPr>
    <w:rPr>
      <w:rFonts w:ascii="Source Sans Pro Semibold" w:hAnsi="Source Sans Pro Semibold"/>
      <w:sz w:val="22"/>
    </w:rPr>
  </w:style>
  <w:style w:type="paragraph" w:customStyle="1" w:styleId="Boksoverskrift2Sort">
    <w:name w:val="Boksoverskrift2Sort"/>
    <w:basedOn w:val="Boksoverskrift2"/>
    <w:next w:val="BokstekstSort"/>
    <w:uiPriority w:val="99"/>
    <w:semiHidden/>
    <w:rsid w:val="00F87D70"/>
    <w:rPr>
      <w:color w:val="auto"/>
    </w:rPr>
  </w:style>
  <w:style w:type="paragraph" w:customStyle="1" w:styleId="Bokstekst">
    <w:name w:val="Bokstekst"/>
    <w:basedOn w:val="Normal"/>
    <w:uiPriority w:val="46"/>
    <w:semiHidden/>
    <w:rsid w:val="00F87D70"/>
    <w:pPr>
      <w:spacing w:line="240" w:lineRule="atLeast"/>
    </w:pPr>
    <w:rPr>
      <w:color w:val="000000" w:themeColor="text1"/>
      <w:sz w:val="18"/>
    </w:rPr>
  </w:style>
  <w:style w:type="paragraph" w:customStyle="1" w:styleId="BokstekstSort">
    <w:name w:val="BokstekstSort"/>
    <w:basedOn w:val="Bokstekst"/>
    <w:uiPriority w:val="99"/>
    <w:semiHidden/>
    <w:rsid w:val="00F87D70"/>
    <w:rPr>
      <w:rFonts w:ascii="Source Sans Pro" w:hAnsi="Source Sans Pro"/>
      <w:color w:val="auto"/>
    </w:rPr>
  </w:style>
  <w:style w:type="table" w:customStyle="1" w:styleId="FarvetBoks">
    <w:name w:val="FarvetBoks"/>
    <w:basedOn w:val="Tabel-Normal"/>
    <w:uiPriority w:val="99"/>
    <w:rsid w:val="00F87D70"/>
    <w:pPr>
      <w:spacing w:after="0" w:line="240" w:lineRule="auto"/>
    </w:pPr>
    <w:rPr>
      <w:color w:val="FFFFFF" w:themeColor="background1"/>
    </w:rPr>
    <w:tblPr>
      <w:tblCellMar>
        <w:top w:w="397" w:type="dxa"/>
        <w:left w:w="397" w:type="dxa"/>
        <w:bottom w:w="397" w:type="dxa"/>
        <w:right w:w="397" w:type="dxa"/>
      </w:tblCellMar>
    </w:tblPr>
    <w:tcPr>
      <w:shd w:val="clear" w:color="auto" w:fill="7F6900" w:themeFill="accent4"/>
    </w:tcPr>
  </w:style>
  <w:style w:type="table" w:customStyle="1" w:styleId="GrBoks">
    <w:name w:val="GråBoks"/>
    <w:basedOn w:val="FarvetBoks"/>
    <w:uiPriority w:val="99"/>
    <w:rsid w:val="00F87D70"/>
    <w:rPr>
      <w:color w:val="000000" w:themeColor="text1"/>
    </w:rPr>
    <w:tblPr/>
    <w:tcPr>
      <w:shd w:val="clear" w:color="auto" w:fill="CCE5FB" w:themeFill="background2"/>
    </w:tcPr>
  </w:style>
  <w:style w:type="table" w:customStyle="1" w:styleId="HvidBoks">
    <w:name w:val="HvidBoks"/>
    <w:basedOn w:val="GrBoks"/>
    <w:uiPriority w:val="99"/>
    <w:rsid w:val="00F87D70"/>
    <w:tblPr>
      <w:tblBorders>
        <w:top w:val="single" w:sz="4" w:space="0" w:color="7F7F7F"/>
        <w:bottom w:val="single" w:sz="4" w:space="0" w:color="7F7F7F"/>
      </w:tblBorders>
    </w:tblPr>
    <w:tcPr>
      <w:shd w:val="clear" w:color="auto" w:fill="auto"/>
    </w:tcPr>
  </w:style>
  <w:style w:type="paragraph" w:customStyle="1" w:styleId="Citatnavn">
    <w:name w:val="Citat_navn"/>
    <w:basedOn w:val="Normal"/>
    <w:next w:val="Normal"/>
    <w:uiPriority w:val="99"/>
    <w:semiHidden/>
    <w:rsid w:val="00F87D70"/>
    <w:pPr>
      <w:keepLines/>
      <w:suppressAutoHyphens/>
      <w:spacing w:before="100" w:line="200" w:lineRule="atLeast"/>
    </w:pPr>
    <w:rPr>
      <w:rFonts w:ascii="Source Sans Pro" w:hAnsi="Source Sans Pro"/>
      <w:color w:val="82BEF5" w:themeColor="text2"/>
      <w:sz w:val="16"/>
    </w:rPr>
  </w:style>
  <w:style w:type="paragraph" w:customStyle="1" w:styleId="Citatlille">
    <w:name w:val="Citat_lille"/>
    <w:basedOn w:val="Citatnavn"/>
    <w:next w:val="CitatAfsender"/>
    <w:semiHidden/>
    <w:rsid w:val="00F87D70"/>
    <w:pPr>
      <w:keepNext/>
      <w:suppressAutoHyphens w:val="0"/>
      <w:spacing w:before="0" w:line="320" w:lineRule="atLeast"/>
    </w:pPr>
    <w:rPr>
      <w:rFonts w:asciiTheme="majorHAnsi" w:hAnsiTheme="majorHAnsi"/>
      <w:color w:val="413282" w:themeColor="accent1"/>
      <w:sz w:val="22"/>
    </w:rPr>
  </w:style>
  <w:style w:type="paragraph" w:customStyle="1" w:styleId="Citatstor">
    <w:name w:val="Citat_stor"/>
    <w:basedOn w:val="Citatnavn"/>
    <w:next w:val="Citatnavn"/>
    <w:semiHidden/>
    <w:rsid w:val="00F87D70"/>
    <w:pPr>
      <w:keepNext/>
      <w:suppressAutoHyphens w:val="0"/>
      <w:spacing w:before="0" w:line="360" w:lineRule="atLeast"/>
    </w:pPr>
    <w:rPr>
      <w:color w:val="413282" w:themeColor="accent1"/>
      <w:sz w:val="28"/>
    </w:rPr>
  </w:style>
  <w:style w:type="numbering" w:customStyle="1" w:styleId="EVAPunktopstilling">
    <w:name w:val="EVA_Punktopstilling"/>
    <w:rsid w:val="00F87D70"/>
    <w:pPr>
      <w:numPr>
        <w:numId w:val="14"/>
      </w:numPr>
    </w:pPr>
  </w:style>
  <w:style w:type="numbering" w:customStyle="1" w:styleId="EVATalopstilling">
    <w:name w:val="EVA_Talopstilling"/>
    <w:uiPriority w:val="99"/>
    <w:rsid w:val="00F87D70"/>
    <w:pPr>
      <w:numPr>
        <w:numId w:val="15"/>
      </w:numPr>
    </w:pPr>
  </w:style>
  <w:style w:type="numbering" w:customStyle="1" w:styleId="AppendixList">
    <w:name w:val="AppendixList"/>
    <w:uiPriority w:val="99"/>
    <w:rsid w:val="00F87D70"/>
    <w:pPr>
      <w:numPr>
        <w:numId w:val="16"/>
      </w:numPr>
    </w:pPr>
  </w:style>
  <w:style w:type="paragraph" w:customStyle="1" w:styleId="BorderTOC">
    <w:name w:val="BorderTOC"/>
    <w:basedOn w:val="Normal"/>
    <w:next w:val="Normal"/>
    <w:semiHidden/>
    <w:rsid w:val="00F87D70"/>
    <w:pPr>
      <w:pBdr>
        <w:top w:val="single" w:sz="4" w:space="1" w:color="7F7F7F"/>
      </w:pBdr>
      <w:spacing w:before="260"/>
    </w:pPr>
  </w:style>
  <w:style w:type="paragraph" w:customStyle="1" w:styleId="FooterBold">
    <w:name w:val="FooterBold"/>
    <w:basedOn w:val="Sidefod"/>
    <w:rsid w:val="00F87D70"/>
    <w:rPr>
      <w:b/>
    </w:rPr>
  </w:style>
  <w:style w:type="table" w:customStyle="1" w:styleId="KatalogTabel">
    <w:name w:val="KatalogTabel"/>
    <w:basedOn w:val="Tabel-Normal"/>
    <w:uiPriority w:val="99"/>
    <w:rsid w:val="00F87D70"/>
    <w:pPr>
      <w:spacing w:after="0" w:line="240" w:lineRule="auto"/>
      <w:jc w:val="right"/>
    </w:pPr>
    <w:rPr>
      <w:rFonts w:ascii="Source Sans Pro" w:hAnsi="Source Sans Pro"/>
      <w:sz w:val="17"/>
    </w:rPr>
    <w:tblPr>
      <w:tblStyleRowBandSize w:val="1"/>
      <w:tblBorders>
        <w:bottom w:val="single" w:sz="4" w:space="0" w:color="000000" w:themeColor="text1"/>
      </w:tblBorders>
      <w:tblCellMar>
        <w:top w:w="85" w:type="dxa"/>
        <w:left w:w="113" w:type="dxa"/>
        <w:bottom w:w="85" w:type="dxa"/>
        <w:right w:w="113" w:type="dxa"/>
      </w:tblCellMar>
    </w:tblPr>
    <w:tblStylePr w:type="firstRow">
      <w:rPr>
        <w:color w:val="FFFFFF" w:themeColor="background1"/>
      </w:rPr>
      <w:tblPr/>
      <w:tcPr>
        <w:shd w:val="clear" w:color="auto" w:fill="413282" w:themeFill="accent1"/>
      </w:tcPr>
    </w:tblStylePr>
    <w:tblStylePr w:type="firstCol">
      <w:pPr>
        <w:jc w:val="left"/>
      </w:pPr>
    </w:tblStylePr>
    <w:tblStylePr w:type="band2Horz">
      <w:tblPr/>
      <w:tcPr>
        <w:shd w:val="clear" w:color="auto" w:fill="ECE9D9"/>
      </w:tcPr>
    </w:tblStylePr>
  </w:style>
  <w:style w:type="paragraph" w:customStyle="1" w:styleId="Tabeltekst">
    <w:name w:val="Tabeltekst"/>
    <w:basedOn w:val="Tabelundertitel"/>
    <w:uiPriority w:val="12"/>
    <w:semiHidden/>
    <w:rsid w:val="00F87D70"/>
    <w:pPr>
      <w:keepNext w:val="0"/>
      <w:suppressAutoHyphens w:val="0"/>
      <w:spacing w:after="0" w:line="200" w:lineRule="atLeast"/>
      <w:contextualSpacing w:val="0"/>
    </w:pPr>
    <w:rPr>
      <w:sz w:val="16"/>
    </w:rPr>
  </w:style>
  <w:style w:type="paragraph" w:customStyle="1" w:styleId="Kolonneoverskrift">
    <w:name w:val="Kolonneoverskrift"/>
    <w:basedOn w:val="Tabeltekst"/>
    <w:uiPriority w:val="11"/>
    <w:rsid w:val="00F87D70"/>
    <w:rPr>
      <w:rFonts w:ascii="Source Sans Pro Semibold" w:hAnsi="Source Sans Pro Semibold"/>
      <w:color w:val="FFFFFF" w:themeColor="background1"/>
    </w:rPr>
  </w:style>
  <w:style w:type="paragraph" w:customStyle="1" w:styleId="Overskrift4udennummerering">
    <w:name w:val="Overskrift 4 uden nummerering"/>
    <w:basedOn w:val="Overskrift4"/>
    <w:next w:val="Normal"/>
    <w:rsid w:val="00F87D70"/>
  </w:style>
  <w:style w:type="paragraph" w:customStyle="1" w:styleId="Overskrift5udennummerering">
    <w:name w:val="Overskrift 5 uden nummerering"/>
    <w:basedOn w:val="Overskrift5"/>
    <w:next w:val="Normal"/>
    <w:uiPriority w:val="1"/>
    <w:rsid w:val="00F87D70"/>
  </w:style>
  <w:style w:type="table" w:customStyle="1" w:styleId="LillaBoks">
    <w:name w:val="LillaBoks"/>
    <w:basedOn w:val="FarvetBoks"/>
    <w:uiPriority w:val="99"/>
    <w:rsid w:val="00F87D70"/>
    <w:tblPr/>
    <w:tcPr>
      <w:shd w:val="clear" w:color="auto" w:fill="413282" w:themeFill="accent1"/>
    </w:tcPr>
  </w:style>
  <w:style w:type="paragraph" w:customStyle="1" w:styleId="Citatlillefaktaboks">
    <w:name w:val="Citat_lille_faktaboks"/>
    <w:basedOn w:val="Citatlille"/>
    <w:next w:val="Citatnavnfaktaboks"/>
    <w:uiPriority w:val="99"/>
    <w:semiHidden/>
    <w:qFormat/>
    <w:rsid w:val="00F87D70"/>
    <w:pPr>
      <w:ind w:left="680"/>
    </w:pPr>
    <w:rPr>
      <w:sz w:val="18"/>
    </w:rPr>
  </w:style>
  <w:style w:type="paragraph" w:customStyle="1" w:styleId="Citatnavnfaktaboks">
    <w:name w:val="Citat_navn_faktaboks"/>
    <w:basedOn w:val="Citatnavn"/>
    <w:next w:val="BokstekstSort"/>
    <w:uiPriority w:val="99"/>
    <w:semiHidden/>
    <w:rsid w:val="00F87D70"/>
    <w:pPr>
      <w:spacing w:after="130"/>
      <w:ind w:left="680"/>
    </w:pPr>
  </w:style>
  <w:style w:type="paragraph" w:customStyle="1" w:styleId="TitelForord">
    <w:name w:val="Titel Forord"/>
    <w:basedOn w:val="Titel"/>
    <w:semiHidden/>
    <w:qFormat/>
    <w:rsid w:val="00F87D70"/>
    <w:pPr>
      <w:spacing w:after="2200"/>
    </w:pPr>
  </w:style>
  <w:style w:type="paragraph" w:customStyle="1" w:styleId="TitelIndhold">
    <w:name w:val="Titel Indhold"/>
    <w:basedOn w:val="Titel"/>
    <w:semiHidden/>
    <w:qFormat/>
    <w:rsid w:val="00F87D70"/>
    <w:pPr>
      <w:spacing w:after="2200"/>
    </w:pPr>
  </w:style>
  <w:style w:type="paragraph" w:customStyle="1" w:styleId="Resumeoverskrift">
    <w:name w:val="Resumeoverskrift"/>
    <w:basedOn w:val="Normal"/>
    <w:next w:val="Normal"/>
    <w:uiPriority w:val="1"/>
    <w:semiHidden/>
    <w:rsid w:val="00F87D70"/>
    <w:pPr>
      <w:keepNext/>
      <w:pageBreakBefore/>
      <w:numPr>
        <w:numId w:val="17"/>
      </w:numPr>
      <w:spacing w:after="2200" w:line="480" w:lineRule="atLeast"/>
      <w:outlineLvl w:val="0"/>
    </w:pPr>
    <w:rPr>
      <w:rFonts w:ascii="Source Serif Pro" w:hAnsi="Source Serif Pro"/>
      <w:color w:val="413282" w:themeColor="accent1"/>
      <w:sz w:val="46"/>
      <w:szCs w:val="46"/>
    </w:rPr>
  </w:style>
  <w:style w:type="paragraph" w:customStyle="1" w:styleId="Forsidetitel">
    <w:name w:val="Forsidetitel"/>
    <w:basedOn w:val="Titel"/>
    <w:semiHidden/>
    <w:qFormat/>
    <w:rsid w:val="00F87D70"/>
  </w:style>
  <w:style w:type="paragraph" w:customStyle="1" w:styleId="Forsideundertitel">
    <w:name w:val="Forsideundertitel"/>
    <w:basedOn w:val="Undertitel"/>
    <w:semiHidden/>
    <w:qFormat/>
    <w:rsid w:val="00F87D70"/>
    <w:pPr>
      <w:framePr w:hSpace="142" w:wrap="around" w:vAnchor="page" w:hAnchor="page" w:yAlign="top"/>
      <w:suppressOverlap/>
    </w:pPr>
  </w:style>
  <w:style w:type="paragraph" w:customStyle="1" w:styleId="Figurkant">
    <w:name w:val="Figurkant"/>
    <w:basedOn w:val="Normal"/>
    <w:uiPriority w:val="3"/>
    <w:semiHidden/>
    <w:qFormat/>
    <w:rsid w:val="00F87D70"/>
    <w:pPr>
      <w:pBdr>
        <w:bottom w:val="single" w:sz="4" w:space="1" w:color="auto"/>
      </w:pBdr>
    </w:pPr>
  </w:style>
  <w:style w:type="paragraph" w:customStyle="1" w:styleId="CitatAfsender">
    <w:name w:val="CitatAfsender"/>
    <w:basedOn w:val="Normal"/>
    <w:next w:val="Normal"/>
    <w:uiPriority w:val="3"/>
    <w:semiHidden/>
    <w:qFormat/>
    <w:rsid w:val="00F87D70"/>
    <w:pPr>
      <w:spacing w:before="120" w:line="220" w:lineRule="exact"/>
    </w:pPr>
    <w:rPr>
      <w:rFonts w:asciiTheme="minorHAnsi" w:hAnsiTheme="minorHAnsi"/>
      <w:caps/>
      <w:color w:val="413282" w:themeColor="accent1"/>
      <w:sz w:val="16"/>
    </w:rPr>
  </w:style>
  <w:style w:type="paragraph" w:customStyle="1" w:styleId="Boksunderoverskrift">
    <w:name w:val="Boksunderoverskrift"/>
    <w:basedOn w:val="Bokstekst"/>
    <w:next w:val="Bokstekst"/>
    <w:uiPriority w:val="45"/>
    <w:semiHidden/>
    <w:qFormat/>
    <w:rsid w:val="00F87D70"/>
    <w:pPr>
      <w:spacing w:before="100"/>
      <w:contextualSpacing/>
    </w:pPr>
    <w:rPr>
      <w:rFonts w:ascii="Source Sans Pro Semibold" w:hAnsi="Source Sans Pro Semibold"/>
    </w:rPr>
  </w:style>
  <w:style w:type="character" w:styleId="Ulstomtale">
    <w:name w:val="Unresolved Mention"/>
    <w:basedOn w:val="Standardskrifttypeiafsnit"/>
    <w:uiPriority w:val="99"/>
    <w:semiHidden/>
    <w:unhideWhenUsed/>
    <w:rsid w:val="00F87D70"/>
    <w:rPr>
      <w:color w:val="605E5C"/>
      <w:shd w:val="clear" w:color="auto" w:fill="E1DFDD"/>
    </w:rPr>
  </w:style>
  <w:style w:type="paragraph" w:customStyle="1" w:styleId="Citatboks">
    <w:name w:val="Citat_boks"/>
    <w:basedOn w:val="Citatlille"/>
    <w:uiPriority w:val="99"/>
    <w:semiHidden/>
    <w:qFormat/>
    <w:rsid w:val="00F87D70"/>
    <w:pPr>
      <w:spacing w:line="240" w:lineRule="atLeast"/>
    </w:pPr>
    <w:rPr>
      <w:sz w:val="18"/>
    </w:rPr>
  </w:style>
  <w:style w:type="paragraph" w:customStyle="1" w:styleId="Citatafsenderboks">
    <w:name w:val="Citatafsender_boks"/>
    <w:basedOn w:val="CitatAfsender"/>
    <w:uiPriority w:val="99"/>
    <w:semiHidden/>
    <w:qFormat/>
    <w:rsid w:val="00F87D70"/>
    <w:pPr>
      <w:spacing w:before="60" w:line="200" w:lineRule="atLeast"/>
    </w:pPr>
    <w:rPr>
      <w:sz w:val="14"/>
    </w:rPr>
  </w:style>
  <w:style w:type="paragraph" w:customStyle="1" w:styleId="Boksmellemoverskrift">
    <w:name w:val="Boksmellemoverskrift"/>
    <w:basedOn w:val="Normal"/>
    <w:next w:val="Bokstekst"/>
    <w:uiPriority w:val="44"/>
    <w:semiHidden/>
    <w:rsid w:val="00F87D70"/>
    <w:pPr>
      <w:spacing w:before="240" w:line="260" w:lineRule="atLeast"/>
    </w:pPr>
    <w:rPr>
      <w:rFonts w:ascii="Source Serif Pro Semibold" w:hAnsi="Source Serif Pro Semibold"/>
      <w:color w:val="413282" w:themeColor="accent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57910">
      <w:bodyDiv w:val="1"/>
      <w:marLeft w:val="0"/>
      <w:marRight w:val="0"/>
      <w:marTop w:val="0"/>
      <w:marBottom w:val="0"/>
      <w:divBdr>
        <w:top w:val="none" w:sz="0" w:space="0" w:color="auto"/>
        <w:left w:val="none" w:sz="0" w:space="0" w:color="auto"/>
        <w:bottom w:val="none" w:sz="0" w:space="0" w:color="auto"/>
        <w:right w:val="none" w:sz="0" w:space="0" w:color="auto"/>
      </w:divBdr>
    </w:div>
    <w:div w:id="292567281">
      <w:bodyDiv w:val="1"/>
      <w:marLeft w:val="0"/>
      <w:marRight w:val="0"/>
      <w:marTop w:val="0"/>
      <w:marBottom w:val="0"/>
      <w:divBdr>
        <w:top w:val="none" w:sz="0" w:space="0" w:color="auto"/>
        <w:left w:val="none" w:sz="0" w:space="0" w:color="auto"/>
        <w:bottom w:val="none" w:sz="0" w:space="0" w:color="auto"/>
        <w:right w:val="none" w:sz="0" w:space="0" w:color="auto"/>
      </w:divBdr>
    </w:div>
    <w:div w:id="408041106">
      <w:bodyDiv w:val="1"/>
      <w:marLeft w:val="0"/>
      <w:marRight w:val="0"/>
      <w:marTop w:val="0"/>
      <w:marBottom w:val="0"/>
      <w:divBdr>
        <w:top w:val="none" w:sz="0" w:space="0" w:color="auto"/>
        <w:left w:val="none" w:sz="0" w:space="0" w:color="auto"/>
        <w:bottom w:val="none" w:sz="0" w:space="0" w:color="auto"/>
        <w:right w:val="none" w:sz="0" w:space="0" w:color="auto"/>
      </w:divBdr>
    </w:div>
    <w:div w:id="687104599">
      <w:bodyDiv w:val="1"/>
      <w:marLeft w:val="0"/>
      <w:marRight w:val="0"/>
      <w:marTop w:val="0"/>
      <w:marBottom w:val="0"/>
      <w:divBdr>
        <w:top w:val="none" w:sz="0" w:space="0" w:color="auto"/>
        <w:left w:val="none" w:sz="0" w:space="0" w:color="auto"/>
        <w:bottom w:val="none" w:sz="0" w:space="0" w:color="auto"/>
        <w:right w:val="none" w:sz="0" w:space="0" w:color="auto"/>
      </w:divBdr>
    </w:div>
    <w:div w:id="922761349">
      <w:bodyDiv w:val="1"/>
      <w:marLeft w:val="0"/>
      <w:marRight w:val="0"/>
      <w:marTop w:val="0"/>
      <w:marBottom w:val="0"/>
      <w:divBdr>
        <w:top w:val="none" w:sz="0" w:space="0" w:color="auto"/>
        <w:left w:val="none" w:sz="0" w:space="0" w:color="auto"/>
        <w:bottom w:val="none" w:sz="0" w:space="0" w:color="auto"/>
        <w:right w:val="none" w:sz="0" w:space="0" w:color="auto"/>
      </w:divBdr>
    </w:div>
    <w:div w:id="993029326">
      <w:bodyDiv w:val="1"/>
      <w:marLeft w:val="0"/>
      <w:marRight w:val="0"/>
      <w:marTop w:val="0"/>
      <w:marBottom w:val="0"/>
      <w:divBdr>
        <w:top w:val="none" w:sz="0" w:space="0" w:color="auto"/>
        <w:left w:val="none" w:sz="0" w:space="0" w:color="auto"/>
        <w:bottom w:val="none" w:sz="0" w:space="0" w:color="auto"/>
        <w:right w:val="none" w:sz="0" w:space="0" w:color="auto"/>
      </w:divBdr>
    </w:div>
    <w:div w:id="1528327947">
      <w:bodyDiv w:val="1"/>
      <w:marLeft w:val="0"/>
      <w:marRight w:val="0"/>
      <w:marTop w:val="0"/>
      <w:marBottom w:val="0"/>
      <w:divBdr>
        <w:top w:val="none" w:sz="0" w:space="0" w:color="auto"/>
        <w:left w:val="none" w:sz="0" w:space="0" w:color="auto"/>
        <w:bottom w:val="none" w:sz="0" w:space="0" w:color="auto"/>
        <w:right w:val="none" w:sz="0" w:space="0" w:color="auto"/>
      </w:divBdr>
    </w:div>
    <w:div w:id="1870214818">
      <w:bodyDiv w:val="1"/>
      <w:marLeft w:val="0"/>
      <w:marRight w:val="0"/>
      <w:marTop w:val="0"/>
      <w:marBottom w:val="0"/>
      <w:divBdr>
        <w:top w:val="none" w:sz="0" w:space="0" w:color="auto"/>
        <w:left w:val="none" w:sz="0" w:space="0" w:color="auto"/>
        <w:bottom w:val="none" w:sz="0" w:space="0" w:color="auto"/>
        <w:right w:val="none" w:sz="0" w:space="0" w:color="auto"/>
      </w:divBdr>
    </w:div>
    <w:div w:id="1872452034">
      <w:bodyDiv w:val="1"/>
      <w:marLeft w:val="0"/>
      <w:marRight w:val="0"/>
      <w:marTop w:val="0"/>
      <w:marBottom w:val="0"/>
      <w:divBdr>
        <w:top w:val="none" w:sz="0" w:space="0" w:color="auto"/>
        <w:left w:val="none" w:sz="0" w:space="0" w:color="auto"/>
        <w:bottom w:val="none" w:sz="0" w:space="0" w:color="auto"/>
        <w:right w:val="none" w:sz="0" w:space="0" w:color="auto"/>
      </w:divBdr>
    </w:div>
    <w:div w:id="1976254166">
      <w:bodyDiv w:val="1"/>
      <w:marLeft w:val="0"/>
      <w:marRight w:val="0"/>
      <w:marTop w:val="0"/>
      <w:marBottom w:val="0"/>
      <w:divBdr>
        <w:top w:val="none" w:sz="0" w:space="0" w:color="auto"/>
        <w:left w:val="none" w:sz="0" w:space="0" w:color="auto"/>
        <w:bottom w:val="none" w:sz="0" w:space="0" w:color="auto"/>
        <w:right w:val="none" w:sz="0" w:space="0" w:color="auto"/>
      </w:divBdr>
    </w:div>
    <w:div w:id="203484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yperlink" Target="mailto:les@eva.dk" TargetMode="External"/><Relationship Id="rId31"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18" Type="http://schemas.openxmlformats.org/officeDocument/2006/relationships/image" Target="media/image20.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17" Type="http://schemas.openxmlformats.org/officeDocument/2006/relationships/image" Target="media/image19.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EVA\Workgroup%20Templates\Rapport%20202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8873DF993D46388CEF4CDBFE9EEC07"/>
        <w:category>
          <w:name w:val="Generelt"/>
          <w:gallery w:val="placeholder"/>
        </w:category>
        <w:types>
          <w:type w:val="bbPlcHdr"/>
        </w:types>
        <w:behaviors>
          <w:behavior w:val="content"/>
        </w:behaviors>
        <w:guid w:val="{AAF7E011-B504-4EA4-8349-C22FF6897D25}"/>
      </w:docPartPr>
      <w:docPartBody>
        <w:p w:rsidR="000F0027" w:rsidRDefault="000F0027">
          <w:pPr>
            <w:pStyle w:val="C28873DF993D46388CEF4CDBFE9EEC07"/>
          </w:pPr>
          <w:r w:rsidRPr="004B667B">
            <w:rPr>
              <w:rStyle w:val="Pladsholdertekst"/>
            </w:rPr>
            <w:t>Click or tap here to enter text.</w:t>
          </w:r>
        </w:p>
      </w:docPartBody>
    </w:docPart>
    <w:docPart>
      <w:docPartPr>
        <w:name w:val="AB1D011054DC4750954D0AD9E4CBA8C9"/>
        <w:category>
          <w:name w:val="Generelt"/>
          <w:gallery w:val="placeholder"/>
        </w:category>
        <w:types>
          <w:type w:val="bbPlcHdr"/>
        </w:types>
        <w:behaviors>
          <w:behavior w:val="content"/>
        </w:behaviors>
        <w:guid w:val="{BA08B7F5-BA5A-4F74-AD93-C07A9DD31F6B}"/>
      </w:docPartPr>
      <w:docPartBody>
        <w:p w:rsidR="000F0027" w:rsidRDefault="000F0027">
          <w:pPr>
            <w:pStyle w:val="AB1D011054DC4750954D0AD9E4CBA8C9"/>
          </w:pPr>
          <w:r w:rsidRPr="004B667B">
            <w:rPr>
              <w:rStyle w:val="Pladsholdertekst"/>
            </w:rPr>
            <w:t>Click or tap here to enter text.</w:t>
          </w:r>
        </w:p>
      </w:docPartBody>
    </w:docPart>
    <w:docPart>
      <w:docPartPr>
        <w:name w:val="D28CC8A6E13E45F1B34C3B4914428C9E"/>
        <w:category>
          <w:name w:val="Generelt"/>
          <w:gallery w:val="placeholder"/>
        </w:category>
        <w:types>
          <w:type w:val="bbPlcHdr"/>
        </w:types>
        <w:behaviors>
          <w:behavior w:val="content"/>
        </w:behaviors>
        <w:guid w:val="{74585906-6AAF-45F9-AC63-1749EF630351}"/>
      </w:docPartPr>
      <w:docPartBody>
        <w:p w:rsidR="000F0027" w:rsidRDefault="000F0027">
          <w:pPr>
            <w:pStyle w:val="D28CC8A6E13E45F1B34C3B4914428C9E"/>
          </w:pPr>
          <w:r w:rsidRPr="004B667B">
            <w:rPr>
              <w:rStyle w:val="Pladsholdertekst"/>
            </w:rPr>
            <w:t>Click or tap here to enter text.</w:t>
          </w:r>
        </w:p>
      </w:docPartBody>
    </w:docPart>
    <w:docPart>
      <w:docPartPr>
        <w:name w:val="DD75F75CF4464D3C8927BCB99CF9380C"/>
        <w:category>
          <w:name w:val="Generelt"/>
          <w:gallery w:val="placeholder"/>
        </w:category>
        <w:types>
          <w:type w:val="bbPlcHdr"/>
        </w:types>
        <w:behaviors>
          <w:behavior w:val="content"/>
        </w:behaviors>
        <w:guid w:val="{E1C2FD44-AF18-4CFF-9338-697345A6D0B9}"/>
      </w:docPartPr>
      <w:docPartBody>
        <w:p w:rsidR="000F0027" w:rsidRDefault="000F0027">
          <w:pPr>
            <w:pStyle w:val="DD75F75CF4464D3C8927BCB99CF9380C"/>
          </w:pPr>
          <w:r w:rsidRPr="004B667B">
            <w:rPr>
              <w:rStyle w:val="Pladsholdertekst"/>
            </w:rPr>
            <w:t>Click or tap here to enter text.</w:t>
          </w:r>
        </w:p>
      </w:docPartBody>
    </w:docPart>
    <w:docPart>
      <w:docPartPr>
        <w:name w:val="B42484CC98734A45813347980CB622EC"/>
        <w:category>
          <w:name w:val="Generelt"/>
          <w:gallery w:val="placeholder"/>
        </w:category>
        <w:types>
          <w:type w:val="bbPlcHdr"/>
        </w:types>
        <w:behaviors>
          <w:behavior w:val="content"/>
        </w:behaviors>
        <w:guid w:val="{13FE3003-9E87-4017-8F4C-3B31A71E8CB6}"/>
      </w:docPartPr>
      <w:docPartBody>
        <w:p w:rsidR="000F0027" w:rsidRDefault="000F0027">
          <w:pPr>
            <w:pStyle w:val="B42484CC98734A45813347980CB622EC"/>
          </w:pPr>
          <w:r w:rsidRPr="004B667B">
            <w:rPr>
              <w:rStyle w:val="Pladsholdertekst"/>
            </w:rPr>
            <w:t>Click or tap here to enter text.</w:t>
          </w:r>
        </w:p>
      </w:docPartBody>
    </w:docPart>
    <w:docPart>
      <w:docPartPr>
        <w:name w:val="9B4BA075016041F1812E78B1F963F7AA"/>
        <w:category>
          <w:name w:val="Generelt"/>
          <w:gallery w:val="placeholder"/>
        </w:category>
        <w:types>
          <w:type w:val="bbPlcHdr"/>
        </w:types>
        <w:behaviors>
          <w:behavior w:val="content"/>
        </w:behaviors>
        <w:guid w:val="{42C034C1-B9AD-402A-AE5B-6CEE68BF8397}"/>
      </w:docPartPr>
      <w:docPartBody>
        <w:p w:rsidR="000F0027" w:rsidRDefault="000F0027" w:rsidP="000F0027">
          <w:pPr>
            <w:pStyle w:val="9B4BA075016041F1812E78B1F963F7AA"/>
          </w:pPr>
          <w:r w:rsidRPr="004B667B">
            <w:rPr>
              <w:rStyle w:val="Pladsholdertekst"/>
            </w:rPr>
            <w:t>Click or tap here to enter text.</w:t>
          </w:r>
        </w:p>
      </w:docPartBody>
    </w:docPart>
    <w:docPart>
      <w:docPartPr>
        <w:name w:val="31E941E299594C7BB9FD0C5A8C7B1443"/>
        <w:category>
          <w:name w:val="Generelt"/>
          <w:gallery w:val="placeholder"/>
        </w:category>
        <w:types>
          <w:type w:val="bbPlcHdr"/>
        </w:types>
        <w:behaviors>
          <w:behavior w:val="content"/>
        </w:behaviors>
        <w:guid w:val="{4F4A0130-9504-4856-8882-6E5DFCC3F3F1}"/>
      </w:docPartPr>
      <w:docPartBody>
        <w:p w:rsidR="000F0027" w:rsidRDefault="000F0027" w:rsidP="000F0027">
          <w:pPr>
            <w:pStyle w:val="31E941E299594C7BB9FD0C5A8C7B1443"/>
          </w:pPr>
          <w:r w:rsidRPr="004B667B">
            <w:rPr>
              <w:rStyle w:val="Pladsholdertekst"/>
            </w:rPr>
            <w:t>Click or tap here to enter text.</w:t>
          </w:r>
        </w:p>
      </w:docPartBody>
    </w:docPart>
    <w:docPart>
      <w:docPartPr>
        <w:name w:val="7718625772B3466989E0A7FBDA357D2A"/>
        <w:category>
          <w:name w:val="Generelt"/>
          <w:gallery w:val="placeholder"/>
        </w:category>
        <w:types>
          <w:type w:val="bbPlcHdr"/>
        </w:types>
        <w:behaviors>
          <w:behavior w:val="content"/>
        </w:behaviors>
        <w:guid w:val="{C454A315-5311-45BE-AD65-F40469ADBF0D}"/>
      </w:docPartPr>
      <w:docPartBody>
        <w:p w:rsidR="000F0027" w:rsidRDefault="000F0027" w:rsidP="000F0027">
          <w:pPr>
            <w:pStyle w:val="7718625772B3466989E0A7FBDA357D2A"/>
          </w:pPr>
          <w:r w:rsidRPr="004B667B">
            <w:rPr>
              <w:rStyle w:val="Pladsholdertekst"/>
            </w:rPr>
            <w:t>Click or tap here to enter text.</w:t>
          </w:r>
        </w:p>
      </w:docPartBody>
    </w:docPart>
    <w:docPart>
      <w:docPartPr>
        <w:name w:val="872746750D5B41B6B09EA4BB71D49BC5"/>
        <w:category>
          <w:name w:val="Generelt"/>
          <w:gallery w:val="placeholder"/>
        </w:category>
        <w:types>
          <w:type w:val="bbPlcHdr"/>
        </w:types>
        <w:behaviors>
          <w:behavior w:val="content"/>
        </w:behaviors>
        <w:guid w:val="{F6313021-B5B9-4477-BDC6-1C86457A09C3}"/>
      </w:docPartPr>
      <w:docPartBody>
        <w:p w:rsidR="000F0027" w:rsidRDefault="000F0027" w:rsidP="000F0027">
          <w:pPr>
            <w:pStyle w:val="872746750D5B41B6B09EA4BB71D49BC5"/>
          </w:pPr>
          <w:r w:rsidRPr="004B667B">
            <w:rPr>
              <w:rStyle w:val="Pladsholdertekst"/>
            </w:rPr>
            <w:t>Click or tap here to enter text.</w:t>
          </w:r>
        </w:p>
      </w:docPartBody>
    </w:docPart>
    <w:docPart>
      <w:docPartPr>
        <w:name w:val="A5C319B6E18449E79E241078D446FB99"/>
        <w:category>
          <w:name w:val="Generelt"/>
          <w:gallery w:val="placeholder"/>
        </w:category>
        <w:types>
          <w:type w:val="bbPlcHdr"/>
        </w:types>
        <w:behaviors>
          <w:behavior w:val="content"/>
        </w:behaviors>
        <w:guid w:val="{DDE18981-1D5B-4E1B-9344-7623CEABA533}"/>
      </w:docPartPr>
      <w:docPartBody>
        <w:p w:rsidR="000F0027" w:rsidRDefault="000F0027" w:rsidP="000F0027">
          <w:pPr>
            <w:pStyle w:val="A5C319B6E18449E79E241078D446FB99"/>
          </w:pPr>
          <w:r w:rsidRPr="004B667B">
            <w:rPr>
              <w:rStyle w:val="Pladsholdertekst"/>
            </w:rPr>
            <w:t>Click or tap here to enter text.</w:t>
          </w:r>
        </w:p>
      </w:docPartBody>
    </w:docPart>
    <w:docPart>
      <w:docPartPr>
        <w:name w:val="CF8F768E1F0A4E2F9DE1D30D83835C29"/>
        <w:category>
          <w:name w:val="Generelt"/>
          <w:gallery w:val="placeholder"/>
        </w:category>
        <w:types>
          <w:type w:val="bbPlcHdr"/>
        </w:types>
        <w:behaviors>
          <w:behavior w:val="content"/>
        </w:behaviors>
        <w:guid w:val="{181B3752-3F35-4BDB-B6AA-F5002ABA30AE}"/>
      </w:docPartPr>
      <w:docPartBody>
        <w:p w:rsidR="000F0027" w:rsidRDefault="000F0027" w:rsidP="000F0027">
          <w:pPr>
            <w:pStyle w:val="CF8F768E1F0A4E2F9DE1D30D83835C29"/>
          </w:pPr>
          <w:r w:rsidRPr="004B667B">
            <w:rPr>
              <w:rStyle w:val="Pladsholdertekst"/>
            </w:rPr>
            <w:t>Click or tap here to enter text.</w:t>
          </w:r>
        </w:p>
      </w:docPartBody>
    </w:docPart>
    <w:docPart>
      <w:docPartPr>
        <w:name w:val="D65E487E1CEA4089962E6F167E0AA0A2"/>
        <w:category>
          <w:name w:val="Generelt"/>
          <w:gallery w:val="placeholder"/>
        </w:category>
        <w:types>
          <w:type w:val="bbPlcHdr"/>
        </w:types>
        <w:behaviors>
          <w:behavior w:val="content"/>
        </w:behaviors>
        <w:guid w:val="{1A346A70-6B3A-431F-A979-A0F0ECB3648B}"/>
      </w:docPartPr>
      <w:docPartBody>
        <w:p w:rsidR="000F0027" w:rsidRDefault="000F0027" w:rsidP="000F0027">
          <w:pPr>
            <w:pStyle w:val="D65E487E1CEA4089962E6F167E0AA0A2"/>
          </w:pPr>
          <w:r w:rsidRPr="004B667B">
            <w:rPr>
              <w:rStyle w:val="Pladsholdertekst"/>
            </w:rPr>
            <w:t>Click or tap here to enter text.</w:t>
          </w:r>
        </w:p>
      </w:docPartBody>
    </w:docPart>
    <w:docPart>
      <w:docPartPr>
        <w:name w:val="C7AF025B51E8412D864AAC71F5A4FD27"/>
        <w:category>
          <w:name w:val="Generelt"/>
          <w:gallery w:val="placeholder"/>
        </w:category>
        <w:types>
          <w:type w:val="bbPlcHdr"/>
        </w:types>
        <w:behaviors>
          <w:behavior w:val="content"/>
        </w:behaviors>
        <w:guid w:val="{22F8CDFF-B376-4FD7-BE66-E5DB14300C44}"/>
      </w:docPartPr>
      <w:docPartBody>
        <w:p w:rsidR="000F0027" w:rsidRDefault="000F0027" w:rsidP="000F0027">
          <w:pPr>
            <w:pStyle w:val="C7AF025B51E8412D864AAC71F5A4FD27"/>
          </w:pPr>
          <w:r w:rsidRPr="004B667B">
            <w:rPr>
              <w:rStyle w:val="Pladsholdertekst"/>
            </w:rPr>
            <w:t>Click or tap here to enter text.</w:t>
          </w:r>
        </w:p>
      </w:docPartBody>
    </w:docPart>
    <w:docPart>
      <w:docPartPr>
        <w:name w:val="85DA7776BD07409D96B85DAED9A12977"/>
        <w:category>
          <w:name w:val="Generelt"/>
          <w:gallery w:val="placeholder"/>
        </w:category>
        <w:types>
          <w:type w:val="bbPlcHdr"/>
        </w:types>
        <w:behaviors>
          <w:behavior w:val="content"/>
        </w:behaviors>
        <w:guid w:val="{2299BCF8-6C7A-4FE5-A8FC-FF7119E1D94F}"/>
      </w:docPartPr>
      <w:docPartBody>
        <w:p w:rsidR="000F0027" w:rsidRDefault="000F0027" w:rsidP="000F0027">
          <w:pPr>
            <w:pStyle w:val="85DA7776BD07409D96B85DAED9A12977"/>
          </w:pPr>
          <w:r w:rsidRPr="004B667B">
            <w:rPr>
              <w:rStyle w:val="Pladsholdertekst"/>
            </w:rPr>
            <w:t>Click or tap here to enter text.</w:t>
          </w:r>
        </w:p>
      </w:docPartBody>
    </w:docPart>
    <w:docPart>
      <w:docPartPr>
        <w:name w:val="7CB3B0837810429D83251FE7BDA812EE"/>
        <w:category>
          <w:name w:val="Generelt"/>
          <w:gallery w:val="placeholder"/>
        </w:category>
        <w:types>
          <w:type w:val="bbPlcHdr"/>
        </w:types>
        <w:behaviors>
          <w:behavior w:val="content"/>
        </w:behaviors>
        <w:guid w:val="{7022C391-1525-480B-A167-B07DEF5516A4}"/>
      </w:docPartPr>
      <w:docPartBody>
        <w:p w:rsidR="000F0027" w:rsidRDefault="000F0027" w:rsidP="000F0027">
          <w:pPr>
            <w:pStyle w:val="7CB3B0837810429D83251FE7BDA812EE"/>
          </w:pPr>
          <w:r w:rsidRPr="004B667B">
            <w:rPr>
              <w:rStyle w:val="Pladsholderteks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erif Pro">
    <w:altName w:val="Cambria"/>
    <w:panose1 w:val="02040603050405020204"/>
    <w:charset w:val="00"/>
    <w:family w:val="roman"/>
    <w:pitch w:val="variable"/>
    <w:sig w:usb0="00000007" w:usb1="00000001" w:usb2="00000000" w:usb3="00000000" w:csb0="00000093" w:csb1="00000000"/>
  </w:font>
  <w:font w:name="Source Sans Pro Light">
    <w:altName w:val="Corbel"/>
    <w:panose1 w:val="020B0403030403020204"/>
    <w:charset w:val="00"/>
    <w:family w:val="swiss"/>
    <w:pitch w:val="variable"/>
    <w:sig w:usb0="20000007" w:usb1="00000001" w:usb2="00000000" w:usb3="00000000" w:csb0="00000193" w:csb1="00000000"/>
  </w:font>
  <w:font w:name="Source Sans Pro">
    <w:panose1 w:val="020B0503030403020204"/>
    <w:charset w:val="00"/>
    <w:family w:val="swiss"/>
    <w:pitch w:val="variable"/>
    <w:sig w:usb0="20000007" w:usb1="00000001" w:usb2="00000000" w:usb3="00000000" w:csb0="00000193" w:csb1="00000000"/>
  </w:font>
  <w:font w:name="Angsana New">
    <w:panose1 w:val="02020603050405020304"/>
    <w:charset w:val="DE"/>
    <w:family w:val="roman"/>
    <w:pitch w:val="variable"/>
    <w:sig w:usb0="81000003" w:usb1="00000000" w:usb2="00000000" w:usb3="00000000" w:csb0="00010001" w:csb1="00000000"/>
  </w:font>
  <w:font w:name="Source Sans Pro Semibold">
    <w:altName w:val="Corbel"/>
    <w:panose1 w:val="020B0603030403020204"/>
    <w:charset w:val="00"/>
    <w:family w:val="swiss"/>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ource Serif Pro Semibold">
    <w:altName w:val="Cambria"/>
    <w:panose1 w:val="02040703050405020204"/>
    <w:charset w:val="00"/>
    <w:family w:val="roman"/>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027"/>
    <w:rsid w:val="000F0027"/>
    <w:rsid w:val="000F7C1B"/>
    <w:rsid w:val="0027698F"/>
    <w:rsid w:val="002D0F30"/>
    <w:rsid w:val="0088072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0F0027"/>
    <w:rPr>
      <w:color w:val="808080"/>
    </w:rPr>
  </w:style>
  <w:style w:type="paragraph" w:customStyle="1" w:styleId="C28873DF993D46388CEF4CDBFE9EEC07">
    <w:name w:val="C28873DF993D46388CEF4CDBFE9EEC07"/>
  </w:style>
  <w:style w:type="paragraph" w:customStyle="1" w:styleId="AB1D011054DC4750954D0AD9E4CBA8C9">
    <w:name w:val="AB1D011054DC4750954D0AD9E4CBA8C9"/>
  </w:style>
  <w:style w:type="paragraph" w:customStyle="1" w:styleId="D28CC8A6E13E45F1B34C3B4914428C9E">
    <w:name w:val="D28CC8A6E13E45F1B34C3B4914428C9E"/>
  </w:style>
  <w:style w:type="paragraph" w:customStyle="1" w:styleId="DD75F75CF4464D3C8927BCB99CF9380C">
    <w:name w:val="DD75F75CF4464D3C8927BCB99CF9380C"/>
  </w:style>
  <w:style w:type="paragraph" w:customStyle="1" w:styleId="B42484CC98734A45813347980CB622EC">
    <w:name w:val="B42484CC98734A45813347980CB622EC"/>
  </w:style>
  <w:style w:type="paragraph" w:customStyle="1" w:styleId="9B4BA075016041F1812E78B1F963F7AA">
    <w:name w:val="9B4BA075016041F1812E78B1F963F7AA"/>
    <w:rsid w:val="000F0027"/>
  </w:style>
  <w:style w:type="paragraph" w:customStyle="1" w:styleId="31E941E299594C7BB9FD0C5A8C7B1443">
    <w:name w:val="31E941E299594C7BB9FD0C5A8C7B1443"/>
    <w:rsid w:val="000F0027"/>
  </w:style>
  <w:style w:type="paragraph" w:customStyle="1" w:styleId="7718625772B3466989E0A7FBDA357D2A">
    <w:name w:val="7718625772B3466989E0A7FBDA357D2A"/>
    <w:rsid w:val="000F0027"/>
  </w:style>
  <w:style w:type="paragraph" w:customStyle="1" w:styleId="872746750D5B41B6B09EA4BB71D49BC5">
    <w:name w:val="872746750D5B41B6B09EA4BB71D49BC5"/>
    <w:rsid w:val="000F0027"/>
  </w:style>
  <w:style w:type="paragraph" w:customStyle="1" w:styleId="A5C319B6E18449E79E241078D446FB99">
    <w:name w:val="A5C319B6E18449E79E241078D446FB99"/>
    <w:rsid w:val="000F0027"/>
  </w:style>
  <w:style w:type="paragraph" w:customStyle="1" w:styleId="CF8F768E1F0A4E2F9DE1D30D83835C29">
    <w:name w:val="CF8F768E1F0A4E2F9DE1D30D83835C29"/>
    <w:rsid w:val="000F0027"/>
  </w:style>
  <w:style w:type="paragraph" w:customStyle="1" w:styleId="D65E487E1CEA4089962E6F167E0AA0A2">
    <w:name w:val="D65E487E1CEA4089962E6F167E0AA0A2"/>
    <w:rsid w:val="000F0027"/>
  </w:style>
  <w:style w:type="paragraph" w:customStyle="1" w:styleId="C7AF025B51E8412D864AAC71F5A4FD27">
    <w:name w:val="C7AF025B51E8412D864AAC71F5A4FD27"/>
    <w:rsid w:val="000F0027"/>
  </w:style>
  <w:style w:type="paragraph" w:customStyle="1" w:styleId="85DA7776BD07409D96B85DAED9A12977">
    <w:name w:val="85DA7776BD07409D96B85DAED9A12977"/>
    <w:rsid w:val="000F0027"/>
  </w:style>
  <w:style w:type="paragraph" w:customStyle="1" w:styleId="7CB3B0837810429D83251FE7BDA812EE">
    <w:name w:val="7CB3B0837810429D83251FE7BDA812EE"/>
    <w:rsid w:val="000F00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VA farver">
      <a:dk1>
        <a:srgbClr val="000000"/>
      </a:dk1>
      <a:lt1>
        <a:srgbClr val="FFFFFF"/>
      </a:lt1>
      <a:dk2>
        <a:srgbClr val="82BEF5"/>
      </a:dk2>
      <a:lt2>
        <a:srgbClr val="CCE5FB"/>
      </a:lt2>
      <a:accent1>
        <a:srgbClr val="413282"/>
      </a:accent1>
      <a:accent2>
        <a:srgbClr val="FF5050"/>
      </a:accent2>
      <a:accent3>
        <a:srgbClr val="958DB9"/>
      </a:accent3>
      <a:accent4>
        <a:srgbClr val="7F6900"/>
      </a:accent4>
      <a:accent5>
        <a:srgbClr val="A0A078"/>
      </a:accent5>
      <a:accent6>
        <a:srgbClr val="52523A"/>
      </a:accent6>
      <a:hlink>
        <a:srgbClr val="413282"/>
      </a:hlink>
      <a:folHlink>
        <a:srgbClr val="414141"/>
      </a:folHlink>
    </a:clrScheme>
    <a:fontScheme name="EVA 2023 fonte">
      <a:majorFont>
        <a:latin typeface="Source Serif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__Quote">
      <c:property id="RoleID" type="string">ParagraphBlockQuote</c:property>
    </c:group>
    <c:group id="Citat_lille">
      <c:property id="RoleID" type="string">ParagraphBlockQuote</c:property>
    </c:group>
    <c:group id="Citat_lille_faktaboks">
      <c:property id="RoleID" type="string">ParagraphBlockQuote</c:property>
    </c:group>
    <c:group id="Citat_stor">
      <c:property id="RoleID" type="string">ParagraphBlockQuote</c:property>
    </c:group>
    <c:group id="Boksoverskrift">
      <c:property id="RoleID" type="string">ParagraphCaption</c:property>
    </c:group>
    <c:group id="Boksoverskrift2">
      <c:property id="RoleID" type="string">ParagraphCaption</c:property>
    </c:group>
    <c:group id="Boksoverskrift2Sort">
      <c:property id="RoleID" type="string">ParagraphCaption</c:property>
    </c:group>
    <c:group id="BoksoverskriftSort">
      <c:property id="RoleID" type="string">ParagraphCaption</c:property>
    </c:group>
    <c:group id="Figurnummerering">
      <c:property id="RoleID" type="string">ParagraphCaption</c:property>
    </c:group>
    <c:group id="Tabelnummerering">
      <c:property id="RoleID" type="string">ParagraphCaption</c:property>
    </c:group>
  </c:group>
  <c:group id="Content">
    <c:group id="5610016a-1aa2-4d59-aba5-0fa589f9d113">
      <c:property id="RoleID" type="string">TableLayoutTable</c:property>
      <c:property id="Direction" type="integer">1</c:property>
    </c:group>
    <c:group id="5b6fb4ea-332d-4023-93e7-85cdd9f5ec0d">
      <c:property id="RoleID" type="string">TableLayoutTable</c:property>
    </c:group>
    <c:group id="678278ac-4e96-434d-84e9-82c9eec60bbe">
      <c:property id="RoleID" type="string">TableLayoutTable</c:property>
    </c:group>
    <c:group id="5beb0ad1-1444-45b9-bf3a-c62ac471e3f6">
      <c:property id="RoleID" type="string">TableLayoutTable</c:property>
    </c:group>
    <c:group id="94674eb4-b5c2-4490-b96f-84d7ea3b911f">
      <c:property id="RoleID" type="string">TableLayoutTable</c:property>
      <c:property id="Direction" type="integer">1</c:property>
    </c:group>
    <c:group id="a75d84f2-9832-4035-be2d-df4aab51278d">
      <c:property id="RoleID" type="string">TableLayoutTable</c:property>
      <c:property id="Direction" type="integer">1</c:property>
    </c:group>
    <c:group id="d5d4ebc4-340a-4afd-a695-fe4576a419d6">
      <c:property id="RoleID" type="string">TableLayoutTable</c:property>
    </c:group>
    <c:group id="ad9fc662-6bb0-428a-aa30-ab8e109820d7">
      <c:property id="RoleID" type="string">FigureArtifact</c:property>
    </c:group>
    <c:group id="47ce6850-8d3c-4b12-9671-dfd716e09915">
      <c:property id="RoleID" type="string">FigureArtifact</c:property>
    </c:group>
    <c:group id="8df49415-baec-4a55-886e-25e5ee9d2649">
      <c:property id="RoleID" type="string">FigureArtifact</c:property>
    </c:group>
    <c:group id="50349ae8-79db-4282-b605-01957bca287d">
      <c:property id="RoleID" type="string">FigureArtifact</c:property>
    </c:group>
    <c:group id="1dd8fa0c-e2fd-47c2-81f4-95c99c39f4c6">
      <c:property id="RoleID" type="string">FigureArtifact</c:property>
    </c:group>
    <c:group id="b4b0bb86-7d4d-4f88-9463-7fb6ad2654cb">
      <c:property id="RoleID" type="string">FigureArtifact</c:property>
    </c:group>
    <c:group id="8e392e51-6caf-4c3c-8da2-e52a4c12dc18">
      <c:property id="RoleID" type="string">FigureArtifact</c:property>
    </c:group>
    <c:group id="7473480b-5096-4cf0-9b9e-bc892bff3a04">
      <c:property id="RoleID" type="string">FigureArtifact</c:property>
    </c:group>
    <c:group id="91895e88-5d54-42e5-be1d-8e25680ddefb">
      <c:property id="RoleID" type="string">TableLayoutTable</c:property>
      <c:property id="Direction" type="integer">1</c:property>
    </c:group>
    <c:group id="5aef3a5c-8847-46b0-af2f-4600be607c19">
      <c:property id="RoleID" type="string">FigureArtifact</c:property>
    </c:group>
    <c:group id="33400d59-97d6-4e18-b505-e0647089dca9">
      <c:property id="RoleID" type="string">TableLayoutTable</c:property>
      <c:property id="Direction" type="integer">1</c:property>
    </c:group>
    <c:group id="0bdf7cba-2416-48fc-9214-f88222f0ea9f">
      <c:property id="RoleID" type="string">TableLayoutTable</c:property>
      <c:property id="Direction" type="integer">1</c:property>
    </c:group>
    <c:group id="3e5621d8-4705-4114-b217-9d3385b7b71b">
      <c:property id="RoleID" type="string">TableLayoutTable</c:property>
      <c:property id="Direction" type="integer">1</c:property>
    </c:group>
    <c:group id="175e374b-a130-48ba-a3f0-6ee139e768fe">
      <c:property id="RoleID" type="string">TableLayoutTable</c:property>
      <c:property id="Direction" type="integer">1</c:property>
    </c:group>
    <c:group id="54aa94aa-f814-44d1-badd-0ff878005b38">
      <c:property id="RoleID" type="string">FigureArtifact</c:property>
    </c:group>
  </c:group>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DDC13-0C3C-42F9-9CAC-47A8642843D8}">
  <ds:schemaRefs>
    <ds:schemaRef ds:uri="http://ns.axespdf.com/word/configuration"/>
  </ds:schemaRefs>
</ds:datastoreItem>
</file>

<file path=customXml/itemProps2.xml><?xml version="1.0" encoding="utf-8"?>
<ds:datastoreItem xmlns:ds="http://schemas.openxmlformats.org/officeDocument/2006/customXml" ds:itemID="{A99AAAA4-A2E0-431B-BB8C-20A5E949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2025.dotm</Template>
  <TotalTime>1</TotalTime>
  <Pages>21</Pages>
  <Words>3906</Words>
  <Characters>23833</Characters>
  <Application>Microsoft Office Word</Application>
  <DocSecurity>0</DocSecurity>
  <Lines>198</Lines>
  <Paragraphs>55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Danmarks Evalueringsinstitut</Company>
  <LinksUpToDate>false</LinksUpToDate>
  <CharactersWithSpaces>27684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Vejledning til redegørelse</dc:title>
  <dc:subject/>
  <dc:creator>Anette Linddahl Lindberg</dc:creator>
  <cp:keywords/>
  <dc:description/>
  <cp:lastModifiedBy>Line Gade McGee</cp:lastModifiedBy>
  <cp:revision>2</cp:revision>
  <cp:lastPrinted>2017-05-30T11:19:00Z</cp:lastPrinted>
  <dcterms:created xsi:type="dcterms:W3CDTF">2025-08-20T06:42:00Z</dcterms:created>
  <dcterms:modified xsi:type="dcterms:W3CDTF">2025-08-20T06:42:00Z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bleCaption">
    <vt:lpwstr>Tabel</vt:lpwstr>
  </property>
  <property fmtid="{D5CDD505-2E9C-101B-9397-08002B2CF9AE}" pid="3" name="FigureCaption">
    <vt:lpwstr>Figur</vt:lpwstr>
  </property>
  <property fmtid="{D5CDD505-2E9C-101B-9397-08002B2CF9AE}" pid="4" name="GraphicsCaption">
    <vt:lpwstr>Grafik</vt:lpwstr>
  </property>
  <property fmtid="{D5CDD505-2E9C-101B-9397-08002B2CF9AE}" pid="5" name="Source">
    <vt:lpwstr>Kilde</vt:lpwstr>
  </property>
  <property fmtid="{D5CDD505-2E9C-101B-9397-08002B2CF9AE}" pid="6" name="Note">
    <vt:lpwstr>Note</vt:lpwstr>
  </property>
  <property fmtid="{D5CDD505-2E9C-101B-9397-08002B2CF9AE}" pid="7" name="LanguageID">
    <vt:lpwstr>1030</vt:lpwstr>
  </property>
  <property fmtid="{D5CDD505-2E9C-101B-9397-08002B2CF9AE}" pid="8" name="NoSummary">
    <vt:lpwstr>0</vt:lpwstr>
  </property>
</Properties>
</file>